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149E" w:rsidRPr="005E149E" w:rsidRDefault="00900554" w:rsidP="005E149E">
      <w:pPr>
        <w:jc w:val="center"/>
        <w:rPr>
          <w:noProof/>
          <w:color w:val="00B050"/>
          <w:sz w:val="44"/>
          <w:szCs w:val="44"/>
          <w:lang w:eastAsia="fr-FR"/>
        </w:rPr>
      </w:pPr>
      <w:r>
        <w:rPr>
          <w:noProof/>
          <w:color w:val="00B050"/>
          <w:sz w:val="44"/>
          <w:szCs w:val="44"/>
          <w:lang w:eastAsia="fr-FR"/>
        </w:rPr>
        <w:br/>
      </w:r>
      <w:r w:rsidR="005E149E" w:rsidRPr="005E149E">
        <w:rPr>
          <w:noProof/>
          <w:color w:val="00B050"/>
          <w:sz w:val="44"/>
          <w:szCs w:val="44"/>
          <w:lang w:eastAsia="fr-FR"/>
        </w:rPr>
        <w:t xml:space="preserve">Les </w:t>
      </w:r>
      <w:r w:rsidR="0025069B">
        <w:rPr>
          <w:noProof/>
          <w:color w:val="00B050"/>
          <w:sz w:val="44"/>
          <w:szCs w:val="44"/>
          <w:lang w:eastAsia="fr-FR"/>
        </w:rPr>
        <w:t>réservations</w:t>
      </w:r>
      <w:r w:rsidR="005E149E" w:rsidRPr="005E149E">
        <w:rPr>
          <w:noProof/>
          <w:color w:val="00B050"/>
          <w:sz w:val="44"/>
          <w:szCs w:val="44"/>
          <w:lang w:eastAsia="fr-FR"/>
        </w:rPr>
        <w:t xml:space="preserve"> en ligne sont disponibles.</w:t>
      </w:r>
    </w:p>
    <w:p w:rsidR="005E149E" w:rsidRDefault="005E149E" w:rsidP="005E1174">
      <w:pPr>
        <w:rPr>
          <w:noProof/>
          <w:lang w:eastAsia="fr-FR"/>
        </w:rPr>
      </w:pPr>
    </w:p>
    <w:p w:rsidR="005E149E" w:rsidRPr="005E149E" w:rsidRDefault="00A85F0C" w:rsidP="005E149E">
      <w:pPr>
        <w:jc w:val="center"/>
        <w:rPr>
          <w:noProof/>
          <w:sz w:val="32"/>
          <w:szCs w:val="32"/>
          <w:lang w:eastAsia="fr-FR"/>
        </w:rPr>
      </w:pPr>
      <w:r>
        <w:rPr>
          <w:noProof/>
          <w:sz w:val="32"/>
          <w:szCs w:val="32"/>
          <w:lang w:eastAsia="fr-FR"/>
        </w:rPr>
        <w:t>La municipalité</w:t>
      </w:r>
      <w:r w:rsidR="005E149E">
        <w:rPr>
          <w:noProof/>
          <w:sz w:val="32"/>
          <w:szCs w:val="32"/>
          <w:lang w:eastAsia="fr-FR"/>
        </w:rPr>
        <w:t xml:space="preserve"> </w:t>
      </w:r>
      <w:r w:rsidR="005E149E" w:rsidRPr="005E149E">
        <w:rPr>
          <w:noProof/>
          <w:sz w:val="32"/>
          <w:szCs w:val="32"/>
          <w:lang w:eastAsia="fr-FR"/>
        </w:rPr>
        <w:t>est ravie de vous présenter votre nouvel espace dédié à la gestion en ligne des activités proposées par la commune.</w:t>
      </w:r>
      <w:r w:rsidR="009D1825" w:rsidRPr="005E149E">
        <w:rPr>
          <w:noProof/>
          <w:sz w:val="32"/>
          <w:szCs w:val="32"/>
          <w:lang w:eastAsia="fr-FR"/>
        </w:rPr>
        <w:br/>
      </w:r>
    </w:p>
    <w:p w:rsidR="00385CF8" w:rsidRPr="005E149E" w:rsidRDefault="00D04A75" w:rsidP="005E1174">
      <w:pPr>
        <w:rPr>
          <w:noProof/>
          <w:sz w:val="28"/>
          <w:szCs w:val="28"/>
          <w:lang w:eastAsia="fr-FR"/>
        </w:rPr>
      </w:pPr>
      <w:r w:rsidRPr="00D04A75">
        <w:rPr>
          <w:noProof/>
          <w:lang w:eastAsia="fr-FR"/>
        </w:rPr>
        <w:br/>
      </w:r>
      <w:r w:rsidR="00385CF8" w:rsidRPr="005E149E">
        <w:rPr>
          <w:noProof/>
          <w:sz w:val="28"/>
          <w:szCs w:val="28"/>
          <w:lang w:eastAsia="fr-FR"/>
        </w:rPr>
        <w:t>Ce document a pour but de vous guider pas à pas pour :</w:t>
      </w:r>
    </w:p>
    <w:p w:rsidR="00385CF8" w:rsidRPr="005E149E" w:rsidRDefault="005B013A" w:rsidP="00385CF8">
      <w:pPr>
        <w:pStyle w:val="Paragraphedeliste"/>
        <w:numPr>
          <w:ilvl w:val="0"/>
          <w:numId w:val="4"/>
        </w:numPr>
        <w:rPr>
          <w:noProof/>
          <w:sz w:val="28"/>
          <w:szCs w:val="28"/>
          <w:lang w:eastAsia="fr-FR"/>
        </w:rPr>
      </w:pPr>
      <w:r>
        <w:rPr>
          <w:noProof/>
          <w:sz w:val="28"/>
          <w:szCs w:val="28"/>
          <w:lang w:eastAsia="fr-FR"/>
        </w:rPr>
        <w:t>Votre première connex</w:t>
      </w:r>
      <w:r w:rsidR="00385CF8" w:rsidRPr="005E149E">
        <w:rPr>
          <w:noProof/>
          <w:sz w:val="28"/>
          <w:szCs w:val="28"/>
          <w:lang w:eastAsia="fr-FR"/>
        </w:rPr>
        <w:t>ion à nos services en ligne.</w:t>
      </w:r>
    </w:p>
    <w:p w:rsidR="00385CF8" w:rsidRPr="005E149E" w:rsidRDefault="00385CF8" w:rsidP="00385CF8">
      <w:pPr>
        <w:pStyle w:val="Paragraphedeliste"/>
        <w:numPr>
          <w:ilvl w:val="0"/>
          <w:numId w:val="4"/>
        </w:numPr>
        <w:rPr>
          <w:noProof/>
          <w:sz w:val="28"/>
          <w:szCs w:val="28"/>
          <w:lang w:eastAsia="fr-FR"/>
        </w:rPr>
      </w:pPr>
      <w:r w:rsidRPr="005E149E">
        <w:rPr>
          <w:noProof/>
          <w:sz w:val="28"/>
          <w:szCs w:val="28"/>
          <w:lang w:eastAsia="fr-FR"/>
        </w:rPr>
        <w:t>Les modifications relatives à vos informations personnelles.</w:t>
      </w:r>
    </w:p>
    <w:p w:rsidR="002F461C" w:rsidRPr="0025069B" w:rsidRDefault="00385CF8" w:rsidP="0025069B">
      <w:pPr>
        <w:pStyle w:val="Paragraphedeliste"/>
        <w:numPr>
          <w:ilvl w:val="0"/>
          <w:numId w:val="4"/>
        </w:numPr>
        <w:rPr>
          <w:noProof/>
          <w:sz w:val="28"/>
          <w:szCs w:val="28"/>
          <w:lang w:eastAsia="fr-FR"/>
        </w:rPr>
      </w:pPr>
      <w:r w:rsidRPr="005E149E">
        <w:rPr>
          <w:noProof/>
          <w:sz w:val="28"/>
          <w:szCs w:val="28"/>
          <w:lang w:eastAsia="fr-FR"/>
        </w:rPr>
        <w:t>Effectuer et/ou modifier les réservations de votre/vos enfant(s).</w:t>
      </w:r>
    </w:p>
    <w:p w:rsidR="00F73D52" w:rsidRPr="005E149E" w:rsidRDefault="00A85F0C" w:rsidP="00385CF8">
      <w:pPr>
        <w:pStyle w:val="Paragraphedeliste"/>
        <w:numPr>
          <w:ilvl w:val="0"/>
          <w:numId w:val="4"/>
        </w:numPr>
        <w:rPr>
          <w:noProof/>
          <w:sz w:val="28"/>
          <w:szCs w:val="28"/>
          <w:lang w:eastAsia="fr-FR"/>
        </w:rPr>
      </w:pPr>
      <w:r>
        <w:rPr>
          <w:noProof/>
          <w:sz w:val="28"/>
          <w:szCs w:val="28"/>
          <w:lang w:eastAsia="fr-FR"/>
        </w:rPr>
        <w:t>Communiquez avec le service enfance jeunesse</w:t>
      </w:r>
      <w:r w:rsidR="00F73D52">
        <w:rPr>
          <w:noProof/>
          <w:sz w:val="28"/>
          <w:szCs w:val="28"/>
          <w:lang w:eastAsia="fr-FR"/>
        </w:rPr>
        <w:t>.</w:t>
      </w:r>
    </w:p>
    <w:p w:rsidR="005E149E" w:rsidRDefault="005E149E" w:rsidP="005E149E">
      <w:pPr>
        <w:pStyle w:val="NormalWeb"/>
      </w:pPr>
    </w:p>
    <w:p w:rsidR="005E149E" w:rsidRPr="005E149E" w:rsidRDefault="005E149E" w:rsidP="005E149E">
      <w:pPr>
        <w:pStyle w:val="NormalWeb"/>
        <w:rPr>
          <w:rFonts w:asciiTheme="minorHAnsi" w:hAnsiTheme="minorHAnsi"/>
          <w:b/>
          <w:i/>
          <w:color w:val="FF0000"/>
          <w:sz w:val="28"/>
          <w:szCs w:val="28"/>
        </w:rPr>
      </w:pPr>
      <w:r w:rsidRPr="005E149E">
        <w:rPr>
          <w:rFonts w:asciiTheme="minorHAnsi" w:hAnsiTheme="minorHAnsi"/>
          <w:b/>
          <w:i/>
          <w:color w:val="FF0000"/>
          <w:sz w:val="28"/>
          <w:szCs w:val="28"/>
        </w:rPr>
        <w:t>Informations importantes :</w:t>
      </w:r>
    </w:p>
    <w:p w:rsidR="00385CF8" w:rsidRPr="005E149E" w:rsidRDefault="00385CF8" w:rsidP="005E149E">
      <w:pPr>
        <w:pStyle w:val="NormalWeb"/>
        <w:numPr>
          <w:ilvl w:val="0"/>
          <w:numId w:val="5"/>
        </w:numPr>
        <w:rPr>
          <w:rFonts w:asciiTheme="minorHAnsi" w:hAnsiTheme="minorHAnsi"/>
          <w:sz w:val="28"/>
          <w:szCs w:val="28"/>
        </w:rPr>
      </w:pPr>
      <w:r w:rsidRPr="005E149E">
        <w:rPr>
          <w:rFonts w:asciiTheme="minorHAnsi" w:hAnsiTheme="minorHAnsi"/>
          <w:sz w:val="28"/>
          <w:szCs w:val="28"/>
        </w:rPr>
        <w:t xml:space="preserve">L'actualisation des QF se fait durant le mois de </w:t>
      </w:r>
      <w:r w:rsidR="0025069B">
        <w:rPr>
          <w:rFonts w:asciiTheme="minorHAnsi" w:hAnsiTheme="minorHAnsi"/>
          <w:sz w:val="28"/>
          <w:szCs w:val="28"/>
        </w:rPr>
        <w:t>Septembre</w:t>
      </w:r>
      <w:r w:rsidRPr="005E149E">
        <w:rPr>
          <w:rFonts w:asciiTheme="minorHAnsi" w:hAnsiTheme="minorHAnsi"/>
          <w:sz w:val="28"/>
          <w:szCs w:val="28"/>
        </w:rPr>
        <w:t xml:space="preserve"> de chaque année.</w:t>
      </w:r>
    </w:p>
    <w:p w:rsidR="00385CF8" w:rsidRDefault="00385CF8" w:rsidP="005E149E">
      <w:pPr>
        <w:pStyle w:val="NormalWeb"/>
        <w:numPr>
          <w:ilvl w:val="0"/>
          <w:numId w:val="5"/>
        </w:numPr>
        <w:rPr>
          <w:rFonts w:asciiTheme="minorHAnsi" w:hAnsiTheme="minorHAnsi"/>
          <w:sz w:val="28"/>
          <w:szCs w:val="28"/>
        </w:rPr>
      </w:pPr>
      <w:r w:rsidRPr="005E149E">
        <w:rPr>
          <w:rFonts w:asciiTheme="minorHAnsi" w:hAnsiTheme="minorHAnsi"/>
          <w:sz w:val="28"/>
          <w:szCs w:val="28"/>
        </w:rPr>
        <w:t xml:space="preserve">Toute famille n'ayant pas transmis son justificatif (avis d'imposition ou attestation CAF), se verra appliquer </w:t>
      </w:r>
      <w:r w:rsidRPr="005E149E">
        <w:rPr>
          <w:rStyle w:val="lev"/>
          <w:rFonts w:asciiTheme="minorHAnsi" w:hAnsiTheme="minorHAnsi"/>
          <w:color w:val="800000"/>
          <w:sz w:val="28"/>
          <w:szCs w:val="28"/>
        </w:rPr>
        <w:t>le tarif le plus fort</w:t>
      </w:r>
      <w:r w:rsidRPr="005E149E">
        <w:rPr>
          <w:rFonts w:asciiTheme="minorHAnsi" w:hAnsiTheme="minorHAnsi"/>
          <w:sz w:val="28"/>
          <w:szCs w:val="28"/>
        </w:rPr>
        <w:t>.</w:t>
      </w:r>
      <w:r w:rsidR="005E149E">
        <w:rPr>
          <w:rFonts w:asciiTheme="minorHAnsi" w:hAnsiTheme="minorHAnsi"/>
          <w:sz w:val="28"/>
          <w:szCs w:val="28"/>
        </w:rPr>
        <w:br/>
      </w:r>
    </w:p>
    <w:p w:rsidR="005E149E" w:rsidRPr="005E149E" w:rsidRDefault="005E149E" w:rsidP="005E149E">
      <w:pPr>
        <w:pStyle w:val="NormalWeb"/>
        <w:ind w:left="720"/>
        <w:rPr>
          <w:rFonts w:asciiTheme="minorHAnsi" w:hAnsiTheme="minorHAnsi"/>
          <w:sz w:val="28"/>
          <w:szCs w:val="28"/>
        </w:rPr>
      </w:pPr>
    </w:p>
    <w:p w:rsidR="00EE3480" w:rsidRDefault="005E149E" w:rsidP="00EE34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7" w:color="auto"/>
        </w:pBdr>
        <w:ind w:left="360"/>
        <w:jc w:val="center"/>
        <w:rPr>
          <w:rStyle w:val="Accentuation"/>
          <w:b/>
          <w:bCs/>
          <w:color w:val="FF0000"/>
          <w:sz w:val="36"/>
          <w:szCs w:val="36"/>
        </w:rPr>
      </w:pPr>
      <w:bookmarkStart w:id="0" w:name="_GoBack"/>
      <w:r w:rsidRPr="005E149E">
        <w:rPr>
          <w:rStyle w:val="Accentuation"/>
          <w:b/>
          <w:bCs/>
          <w:color w:val="FF0000"/>
          <w:sz w:val="36"/>
          <w:szCs w:val="36"/>
        </w:rPr>
        <w:t xml:space="preserve">Vous avez jusqu'au </w:t>
      </w:r>
      <w:r w:rsidR="0025069B">
        <w:rPr>
          <w:rStyle w:val="Accentuation"/>
          <w:b/>
          <w:bCs/>
          <w:color w:val="FF0000"/>
          <w:sz w:val="36"/>
          <w:szCs w:val="36"/>
        </w:rPr>
        <w:t>Mercredi</w:t>
      </w:r>
      <w:r w:rsidRPr="005E149E">
        <w:rPr>
          <w:rStyle w:val="Accentuation"/>
          <w:b/>
          <w:bCs/>
          <w:color w:val="FF0000"/>
          <w:sz w:val="36"/>
          <w:szCs w:val="36"/>
        </w:rPr>
        <w:t xml:space="preserve"> soir 2</w:t>
      </w:r>
      <w:r w:rsidR="0025069B">
        <w:rPr>
          <w:rStyle w:val="Accentuation"/>
          <w:b/>
          <w:bCs/>
          <w:color w:val="FF0000"/>
          <w:sz w:val="36"/>
          <w:szCs w:val="36"/>
        </w:rPr>
        <w:t>3</w:t>
      </w:r>
      <w:r w:rsidRPr="005E149E">
        <w:rPr>
          <w:rStyle w:val="Accentuation"/>
          <w:b/>
          <w:bCs/>
          <w:color w:val="FF0000"/>
          <w:sz w:val="36"/>
          <w:szCs w:val="36"/>
        </w:rPr>
        <w:t xml:space="preserve">h pour </w:t>
      </w:r>
      <w:r w:rsidR="0025069B">
        <w:rPr>
          <w:rStyle w:val="Accentuation"/>
          <w:b/>
          <w:bCs/>
          <w:color w:val="FF0000"/>
          <w:sz w:val="36"/>
          <w:szCs w:val="36"/>
        </w:rPr>
        <w:t>ajouter</w:t>
      </w:r>
      <w:r w:rsidRPr="005E149E">
        <w:rPr>
          <w:rStyle w:val="Accentuation"/>
          <w:b/>
          <w:bCs/>
          <w:color w:val="FF0000"/>
          <w:sz w:val="36"/>
          <w:szCs w:val="36"/>
        </w:rPr>
        <w:t xml:space="preserve"> </w:t>
      </w:r>
      <w:r w:rsidR="0025069B">
        <w:rPr>
          <w:rStyle w:val="Accentuation"/>
          <w:b/>
          <w:bCs/>
          <w:color w:val="FF0000"/>
          <w:sz w:val="36"/>
          <w:szCs w:val="36"/>
        </w:rPr>
        <w:t xml:space="preserve">ou supprimer </w:t>
      </w:r>
      <w:r w:rsidRPr="005E149E">
        <w:rPr>
          <w:rStyle w:val="Accentuation"/>
          <w:b/>
          <w:bCs/>
          <w:color w:val="FF0000"/>
          <w:sz w:val="36"/>
          <w:szCs w:val="36"/>
        </w:rPr>
        <w:t xml:space="preserve">les réservations </w:t>
      </w:r>
      <w:r w:rsidR="00E43835">
        <w:rPr>
          <w:rStyle w:val="Accentuation"/>
          <w:b/>
          <w:bCs/>
          <w:color w:val="FF0000"/>
          <w:sz w:val="36"/>
          <w:szCs w:val="36"/>
        </w:rPr>
        <w:t>pour toute</w:t>
      </w:r>
      <w:r w:rsidRPr="005E149E">
        <w:rPr>
          <w:rStyle w:val="Accentuation"/>
          <w:b/>
          <w:bCs/>
          <w:color w:val="FF0000"/>
          <w:sz w:val="36"/>
          <w:szCs w:val="36"/>
        </w:rPr>
        <w:t xml:space="preserve"> la semaine </w:t>
      </w:r>
      <w:r w:rsidR="0025069B">
        <w:rPr>
          <w:rStyle w:val="Accentuation"/>
          <w:b/>
          <w:bCs/>
          <w:color w:val="FF0000"/>
          <w:sz w:val="36"/>
          <w:szCs w:val="36"/>
        </w:rPr>
        <w:t>suivante</w:t>
      </w:r>
      <w:r w:rsidRPr="005E149E">
        <w:rPr>
          <w:rStyle w:val="Accentuation"/>
          <w:b/>
          <w:bCs/>
          <w:color w:val="FF0000"/>
          <w:sz w:val="36"/>
          <w:szCs w:val="36"/>
        </w:rPr>
        <w:t>.</w:t>
      </w:r>
      <w:bookmarkEnd w:id="0"/>
    </w:p>
    <w:p w:rsidR="00385CF8" w:rsidRPr="005E149E" w:rsidRDefault="00385CF8" w:rsidP="005E14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jc w:val="center"/>
        <w:rPr>
          <w:noProof/>
          <w:sz w:val="36"/>
          <w:szCs w:val="36"/>
          <w:lang w:eastAsia="fr-FR"/>
        </w:rPr>
      </w:pPr>
      <w:r w:rsidRPr="005E149E">
        <w:rPr>
          <w:noProof/>
          <w:sz w:val="36"/>
          <w:szCs w:val="36"/>
          <w:lang w:eastAsia="fr-FR"/>
        </w:rPr>
        <w:br w:type="page"/>
      </w:r>
    </w:p>
    <w:p w:rsidR="005E149E" w:rsidRDefault="005E149E" w:rsidP="005E1174">
      <w:pPr>
        <w:rPr>
          <w:noProof/>
          <w:lang w:eastAsia="fr-FR"/>
        </w:rPr>
      </w:pPr>
    </w:p>
    <w:p w:rsidR="005E149E" w:rsidRPr="009A0B36" w:rsidRDefault="000C2F7B" w:rsidP="005E149E">
      <w:pPr>
        <w:pStyle w:val="Paragraphedeliste"/>
        <w:numPr>
          <w:ilvl w:val="0"/>
          <w:numId w:val="6"/>
        </w:numPr>
        <w:rPr>
          <w:noProof/>
          <w:color w:val="FF0000"/>
          <w:sz w:val="28"/>
          <w:szCs w:val="28"/>
          <w:lang w:eastAsia="fr-FR"/>
        </w:rPr>
      </w:pPr>
      <w:r>
        <w:rPr>
          <w:noProof/>
          <w:color w:val="FF0000"/>
          <w:sz w:val="28"/>
          <w:szCs w:val="28"/>
          <w:lang w:eastAsia="fr-FR"/>
        </w:rPr>
        <w:t>Votre première connex</w:t>
      </w:r>
      <w:r w:rsidR="005E149E" w:rsidRPr="009A0B36">
        <w:rPr>
          <w:noProof/>
          <w:color w:val="FF0000"/>
          <w:sz w:val="28"/>
          <w:szCs w:val="28"/>
          <w:lang w:eastAsia="fr-FR"/>
        </w:rPr>
        <w:t>ion à nos services en ligne.</w:t>
      </w:r>
    </w:p>
    <w:p w:rsidR="009A6F54" w:rsidRDefault="00AA4CBC" w:rsidP="005E1174">
      <w:r w:rsidRPr="00D04A7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A06A810" wp14:editId="5C6A45B4">
                <wp:simplePos x="0" y="0"/>
                <wp:positionH relativeFrom="column">
                  <wp:posOffset>5490834</wp:posOffset>
                </wp:positionH>
                <wp:positionV relativeFrom="paragraph">
                  <wp:posOffset>2149130</wp:posOffset>
                </wp:positionV>
                <wp:extent cx="999641" cy="224726"/>
                <wp:effectExtent l="19050" t="0" r="10160" b="23495"/>
                <wp:wrapNone/>
                <wp:docPr id="3" name="Rectangle avec flèche vers la gau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9641" cy="224726"/>
                        </a:xfrm>
                        <a:prstGeom prst="leftArrowCallou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6F54" w:rsidRPr="008960AE" w:rsidRDefault="009A6F54" w:rsidP="005E1174">
                            <w:pPr>
                              <w:widowControl w:val="0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8960AE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ETAPE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06A810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Rectangle avec flèche vers la gauche 3" o:spid="_x0000_s1026" type="#_x0000_t77" style="position:absolute;margin-left:432.35pt;margin-top:169.2pt;width:78.7pt;height:17.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" adj="7565,,1214" fillcolor="#fbd4b4 [1305]" strokecolor="#243f60 [1604]" strokeweight="2pt">
                <v:textbox>
                  <w:txbxContent>
                    <w:p w:rsidR="009A6F54" w:rsidRPr="008960AE" w:rsidRDefault="009A6F54" w:rsidP="005E1174">
                      <w:pPr>
                        <w:widowControl w:val="0"/>
                        <w:jc w:val="center"/>
                        <w:rPr>
                          <w:rFonts w:asciiTheme="majorHAnsi" w:hAnsiTheme="majorHAnsi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8960AE">
                        <w:rPr>
                          <w:rFonts w:asciiTheme="majorHAnsi" w:hAnsiTheme="majorHAnsi"/>
                          <w:b/>
                          <w:color w:val="000000" w:themeColor="text1"/>
                          <w:sz w:val="16"/>
                          <w:szCs w:val="16"/>
                        </w:rPr>
                        <w:t>ETAPE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1990004</wp:posOffset>
                </wp:positionH>
                <wp:positionV relativeFrom="paragraph">
                  <wp:posOffset>2452219</wp:posOffset>
                </wp:positionV>
                <wp:extent cx="1801495" cy="691443"/>
                <wp:effectExtent l="0" t="0" r="27305" b="13970"/>
                <wp:wrapNone/>
                <wp:docPr id="7185" name="Groupe 7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1495" cy="691443"/>
                          <a:chOff x="123986" y="-67945"/>
                          <a:chExt cx="1801495" cy="589031"/>
                        </a:xfrm>
                      </wpg:grpSpPr>
                      <wps:wsp>
                        <wps:cNvPr id="7183" name="Rectangle avec flèche vers la droite 7183"/>
                        <wps:cNvSpPr/>
                        <wps:spPr>
                          <a:xfrm>
                            <a:off x="123986" y="-67945"/>
                            <a:ext cx="1801495" cy="589031"/>
                          </a:xfrm>
                          <a:prstGeom prst="rightArrowCallou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4" name="Zone de texte 7184"/>
                        <wps:cNvSpPr txBox="1"/>
                        <wps:spPr>
                          <a:xfrm>
                            <a:off x="154982" y="-34303"/>
                            <a:ext cx="1095375" cy="51429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A6F54" w:rsidRPr="007D0180" w:rsidRDefault="009A6F54" w:rsidP="00A1665D">
                              <w:pPr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7D0180">
                                <w:rPr>
                                  <w:sz w:val="12"/>
                                  <w:szCs w:val="12"/>
                                </w:rPr>
                                <w:t>A partir de cet espace, vous pourrez télécharger les feuilles d’inscriptions, Fiches sanitaires de liaison, menus de cantines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7185" o:spid="_x0000_s1027" style="position:absolute;margin-left:156.7pt;margin-top:193.1pt;width:141.85pt;height:54.45pt;z-index:251666944;mso-height-relative:margin" coordorigin="1239,-679" coordsize="18014,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">
                <v:shapetype id="_x0000_t78" coordsize="21600,21600" o:spt="78" adj="14400,5400,18000,8100" path="m,l,21600@0,21600@0@5@2@5@2@4,21600,10800@2@1@2@3@0@3@0,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@6,0;0,10800;@6,21600;21600,10800" o:connectangles="270,180,90,0" textboxrect="0,0,@0,21600"/>
                  <v:handles>
                    <v:h position="#0,topLeft" xrange="0,@2"/>
                    <v:h position="bottomRight,#1" yrange="0,@3"/>
                    <v:h position="#2,#3" xrange="@0,21600" yrange="@1,10800"/>
                  </v:handles>
                </v:shapetype>
                <v:shape id="Rectangle avec flèche vers la droite 7183" o:spid="_x0000_s1028" type="#_x0000_t78" style="position:absolute;left:1239;top:-679;width:18015;height:58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vbG8UA&#10;AADdAAAADwAAAGRycy9kb3ducmV2LnhtbESPQWsCMRSE7wX/Q3iCt5qslmq3RhFBkN66erC3x+Z1&#10;s7p5WTbRXf99Uyj0OMzMN8xqM7hG3KkLtWcN2VSBIC69qbnScDrun5cgQkQ22HgmDQ8KsFmPnlaY&#10;G9/zJ92LWIkE4ZCjBhtjm0sZSksOw9S3xMn79p3DmGRXSdNhn+CukTOlXqXDmtOCxZZ2lsprcXMa&#10;aluc1UvYvn1k+4X6atxx3tuL1pPxsH0HEWmI/+G/9sFoWGTLOfy+S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S9sbxQAAAN0AAAAPAAAAAAAAAAAAAAAAAJgCAABkcnMv&#10;ZG93bnJldi54bWxQSwUGAAAAAAQABAD1AAAAigMAAAAA&#10;" adj="14035,,19834" fillcolor="white [3212]" strokecolor="red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7184" o:spid="_x0000_s1029" type="#_x0000_t202" style="position:absolute;left:1549;top:-343;width:10954;height:5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ZL1cYA&#10;AADdAAAADwAAAGRycy9kb3ducmV2LnhtbESPQWvCQBSE7wX/w/KE3nSjDW1IXSUo0mIFqe2lt0f2&#10;NQnNvg3ZV43/visIPQ4z8w2zWA2uVSfqQ+PZwGyagCIuvW24MvD5sZ1koIIgW2w9k4ELBVgtR3cL&#10;zK0/8zudjlKpCOGQo4FapMu1DmVNDsPUd8TR+/a9Q4myr7Tt8RzhrtXzJHnUDhuOCzV2tK6p/Dn+&#10;OgO79As3D/JGF+HhUBQvWZeGvTH346F4BiU0yH/41n61Bp5mWQrXN/EJ6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ZL1cYAAADdAAAADwAAAAAAAAAAAAAAAACYAgAAZHJz&#10;L2Rvd25yZXYueG1sUEsFBgAAAAAEAAQA9QAAAIsDAAAAAA==&#10;" fillcolor="white [3201]" strokecolor="white [3212]" strokeweight=".5pt">
                  <v:textbox>
                    <w:txbxContent>
                      <w:p w:rsidR="009A6F54" w:rsidRPr="007D0180" w:rsidRDefault="009A6F54" w:rsidP="00A1665D">
                        <w:pPr>
                          <w:jc w:val="center"/>
                          <w:rPr>
                            <w:sz w:val="12"/>
                            <w:szCs w:val="12"/>
                          </w:rPr>
                        </w:pPr>
                        <w:r w:rsidRPr="007D0180">
                          <w:rPr>
                            <w:sz w:val="12"/>
                            <w:szCs w:val="12"/>
                          </w:rPr>
                          <w:t>A partir de cet espace, vous pourrez télécharger les feuilles d’inscriptions, Fiches sanitaires de liaison, menus de cantines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D1BB0">
        <w:rPr>
          <w:noProof/>
          <w:lang w:eastAsia="fr-FR"/>
        </w:rPr>
        <w:drawing>
          <wp:inline distT="0" distB="0" distL="0" distR="0" wp14:anchorId="5CBADC5C" wp14:editId="12BA3B8B">
            <wp:extent cx="5759450" cy="3767455"/>
            <wp:effectExtent l="57150" t="57150" r="50800" b="6159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67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scene3d>
                      <a:camera prst="orthographicFront"/>
                      <a:lightRig rig="threePt" dir="t"/>
                    </a:scene3d>
                    <a:sp3d contourW="12700"/>
                  </pic:spPr>
                </pic:pic>
              </a:graphicData>
            </a:graphic>
          </wp:inline>
        </w:drawing>
      </w:r>
      <w:r w:rsidR="005E149E" w:rsidRPr="00D04A75">
        <w:rPr>
          <w:noProof/>
          <w:lang w:eastAsia="fr-FR"/>
        </w:rPr>
        <w:br/>
        <w:t xml:space="preserve">Munissez-vous </w:t>
      </w:r>
      <w:r w:rsidR="003E5728">
        <w:rPr>
          <w:noProof/>
          <w:lang w:eastAsia="fr-FR"/>
        </w:rPr>
        <w:t>de votre dernière facture</w:t>
      </w:r>
      <w:r w:rsidR="005E149E" w:rsidRPr="00D04A75">
        <w:rPr>
          <w:noProof/>
          <w:lang w:eastAsia="fr-FR"/>
        </w:rPr>
        <w:t xml:space="preserve"> avec vos informations personnelles (Numéro de dossier &amp; Nom de famille).</w:t>
      </w:r>
      <w:r w:rsidR="005E149E" w:rsidRPr="00D04A75">
        <w:rPr>
          <w:noProof/>
          <w:lang w:eastAsia="fr-FR"/>
        </w:rPr>
        <w:br/>
        <w:t>Rendez-vous sur le site de la commune ou connectez vous sur l’adresse :</w:t>
      </w:r>
      <w:r w:rsidR="008960AE">
        <w:rPr>
          <w:noProof/>
          <w:lang w:eastAsia="fr-FR"/>
        </w:rPr>
        <w:br/>
      </w:r>
      <w:r w:rsidR="005E149E" w:rsidRPr="00D04A75">
        <w:rPr>
          <w:noProof/>
          <w:lang w:eastAsia="fr-FR"/>
        </w:rPr>
        <w:t xml:space="preserve"> </w:t>
      </w:r>
      <w:hyperlink r:id="rId8" w:history="1">
        <w:r w:rsidR="009A6F54" w:rsidRPr="00B86673">
          <w:rPr>
            <w:rStyle w:val="Lienhypertexte"/>
          </w:rPr>
          <w:t>https://portail-limoux.ciril.net/</w:t>
        </w:r>
      </w:hyperlink>
    </w:p>
    <w:p w:rsidR="007C6D59" w:rsidRPr="00D04A75" w:rsidRDefault="00AA4CBC" w:rsidP="005E1174">
      <w:pPr>
        <w:rPr>
          <w:noProof/>
          <w:lang w:eastAsia="fr-FR"/>
        </w:rPr>
      </w:pPr>
      <w:r w:rsidRPr="00D04A7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819C2EF" wp14:editId="7F581A05">
                <wp:simplePos x="0" y="0"/>
                <wp:positionH relativeFrom="column">
                  <wp:posOffset>2660152</wp:posOffset>
                </wp:positionH>
                <wp:positionV relativeFrom="paragraph">
                  <wp:posOffset>1765300</wp:posOffset>
                </wp:positionV>
                <wp:extent cx="424180" cy="813661"/>
                <wp:effectExtent l="0" t="0" r="13970" b="2476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180" cy="81366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7FF8D5" id="Rectangle 9" o:spid="_x0000_s1026" style="position:absolute;margin-left:209.45pt;margin-top:139pt;width:33.4pt;height:64.05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" fillcolor="#4f81bd [3204]" strokecolor="#243f60 [1604]" strokeweight="2pt"/>
            </w:pict>
          </mc:Fallback>
        </mc:AlternateContent>
      </w:r>
      <w:r w:rsidR="00E446BE" w:rsidRPr="00D04A7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7328F3A" wp14:editId="29AD66C2">
                <wp:simplePos x="0" y="0"/>
                <wp:positionH relativeFrom="column">
                  <wp:posOffset>2660846</wp:posOffset>
                </wp:positionH>
                <wp:positionV relativeFrom="paragraph">
                  <wp:posOffset>5389232</wp:posOffset>
                </wp:positionV>
                <wp:extent cx="609600" cy="95250"/>
                <wp:effectExtent l="0" t="0" r="19050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305455" id="Rectangle 16" o:spid="_x0000_s1026" style="position:absolute;margin-left:209.5pt;margin-top:424.35pt;width:48pt;height:7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" fillcolor="#4f81bd [3204]" strokecolor="#243f60 [1604]" strokeweight="2pt"/>
            </w:pict>
          </mc:Fallback>
        </mc:AlternateContent>
      </w:r>
      <w:r w:rsidR="00E446BE" w:rsidRPr="00D04A7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E13DF1B" wp14:editId="0B630978">
                <wp:simplePos x="0" y="0"/>
                <wp:positionH relativeFrom="column">
                  <wp:posOffset>2660754</wp:posOffset>
                </wp:positionH>
                <wp:positionV relativeFrom="paragraph">
                  <wp:posOffset>5566903</wp:posOffset>
                </wp:positionV>
                <wp:extent cx="609600" cy="95250"/>
                <wp:effectExtent l="0" t="0" r="19050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F94A7D" id="Rectangle 13" o:spid="_x0000_s1026" style="position:absolute;margin-left:209.5pt;margin-top:438.35pt;width:48pt;height:7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" fillcolor="#4f81bd [3204]" strokecolor="#243f60 [1604]" strokeweight="2pt"/>
            </w:pict>
          </mc:Fallback>
        </mc:AlternateContent>
      </w:r>
      <w:r w:rsidR="00E446BE" w:rsidRPr="00D04A7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16F0167" wp14:editId="4A95D131">
                <wp:simplePos x="0" y="0"/>
                <wp:positionH relativeFrom="column">
                  <wp:posOffset>2650594</wp:posOffset>
                </wp:positionH>
                <wp:positionV relativeFrom="paragraph">
                  <wp:posOffset>5746478</wp:posOffset>
                </wp:positionV>
                <wp:extent cx="619125" cy="83820"/>
                <wp:effectExtent l="0" t="0" r="28575" b="1143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8382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F490AD" id="Rectangle 21" o:spid="_x0000_s1026" style="position:absolute;margin-left:208.7pt;margin-top:452.5pt;width:48.75pt;height:6.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" fillcolor="#4f81bd" strokecolor="#385d8a" strokeweight="2pt"/>
            </w:pict>
          </mc:Fallback>
        </mc:AlternateContent>
      </w:r>
      <w:r w:rsidR="00E446BE" w:rsidRPr="00D04A7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8E4C259" wp14:editId="6B009138">
                <wp:simplePos x="0" y="0"/>
                <wp:positionH relativeFrom="column">
                  <wp:posOffset>2652733</wp:posOffset>
                </wp:positionH>
                <wp:positionV relativeFrom="paragraph">
                  <wp:posOffset>5894187</wp:posOffset>
                </wp:positionV>
                <wp:extent cx="609600" cy="95250"/>
                <wp:effectExtent l="0" t="0" r="19050" b="19050"/>
                <wp:wrapNone/>
                <wp:docPr id="7168" name="Rectangle 7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ED3B0A" id="Rectangle 7168" o:spid="_x0000_s1026" style="position:absolute;margin-left:208.9pt;margin-top:464.1pt;width:48pt;height:7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" fillcolor="#4f81bd [3204]" strokecolor="#243f60 [1604]" strokeweight="2pt"/>
            </w:pict>
          </mc:Fallback>
        </mc:AlternateContent>
      </w:r>
      <w:r w:rsidR="00E446BE" w:rsidRPr="00D04A7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8E4C259" wp14:editId="6B009138">
                <wp:simplePos x="0" y="0"/>
                <wp:positionH relativeFrom="column">
                  <wp:posOffset>2665445</wp:posOffset>
                </wp:positionH>
                <wp:positionV relativeFrom="paragraph">
                  <wp:posOffset>6074294</wp:posOffset>
                </wp:positionV>
                <wp:extent cx="609600" cy="95250"/>
                <wp:effectExtent l="0" t="0" r="19050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356E07" id="Rectangle 23" o:spid="_x0000_s1026" style="position:absolute;margin-left:209.9pt;margin-top:478.3pt;width:48pt;height:7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" fillcolor="#4f81bd [3204]" strokecolor="#243f60 [1604]" strokeweight="2pt"/>
            </w:pict>
          </mc:Fallback>
        </mc:AlternateContent>
      </w:r>
      <w:r w:rsidR="00E446BE" w:rsidRPr="00D04A7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87198B" wp14:editId="09EBD40C">
                <wp:simplePos x="0" y="0"/>
                <wp:positionH relativeFrom="column">
                  <wp:posOffset>3934783</wp:posOffset>
                </wp:positionH>
                <wp:positionV relativeFrom="paragraph">
                  <wp:posOffset>6676110</wp:posOffset>
                </wp:positionV>
                <wp:extent cx="1092631" cy="226986"/>
                <wp:effectExtent l="19050" t="0" r="12700" b="20955"/>
                <wp:wrapNone/>
                <wp:docPr id="5" name="Rectangle avec flèche vers la gau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631" cy="226986"/>
                        </a:xfrm>
                        <a:prstGeom prst="leftArrowCallou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6F54" w:rsidRPr="00E446BE" w:rsidRDefault="009A6F54" w:rsidP="007C6D59">
                            <w:pPr>
                              <w:widowControl w:val="0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E446BE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ETAPE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7198B" id="Rectangle avec flèche vers la gauche 5" o:spid="_x0000_s1030" type="#_x0000_t77" style="position:absolute;margin-left:309.85pt;margin-top:525.7pt;width:86.05pt;height:17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" adj="7565,,1122" fillcolor="#fbd4b4 [1305]" strokecolor="#243f60 [1604]" strokeweight="2pt">
                <v:textbox>
                  <w:txbxContent>
                    <w:p w:rsidR="009A6F54" w:rsidRPr="00E446BE" w:rsidRDefault="009A6F54" w:rsidP="007C6D59">
                      <w:pPr>
                        <w:widowControl w:val="0"/>
                        <w:jc w:val="center"/>
                        <w:rPr>
                          <w:rFonts w:asciiTheme="majorHAnsi" w:hAnsiTheme="majorHAnsi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E446BE">
                        <w:rPr>
                          <w:rFonts w:asciiTheme="majorHAnsi" w:hAnsiTheme="majorHAnsi"/>
                          <w:b/>
                          <w:color w:val="000000" w:themeColor="text1"/>
                          <w:sz w:val="16"/>
                          <w:szCs w:val="16"/>
                        </w:rPr>
                        <w:t>ETAPE 2</w:t>
                      </w:r>
                    </w:p>
                  </w:txbxContent>
                </v:textbox>
              </v:shape>
            </w:pict>
          </mc:Fallback>
        </mc:AlternateContent>
      </w:r>
      <w:r w:rsidR="005E1174" w:rsidRPr="00D04A75">
        <w:rPr>
          <w:noProof/>
          <w:lang w:eastAsia="fr-FR"/>
        </w:rPr>
        <w:t>Cliquez sur « Inscrivez-Vous »</w:t>
      </w:r>
      <w:r w:rsidR="00D04A75" w:rsidRPr="00D04A75">
        <w:rPr>
          <w:noProof/>
          <w:lang w:eastAsia="fr-FR"/>
        </w:rPr>
        <w:br/>
      </w:r>
      <w:r w:rsidR="007D0180">
        <w:rPr>
          <w:noProof/>
          <w:lang w:eastAsia="fr-FR"/>
        </w:rPr>
        <w:br/>
      </w:r>
      <w:r w:rsidR="005E1174" w:rsidRPr="00D04A75">
        <w:rPr>
          <w:noProof/>
          <w:lang w:eastAsia="fr-FR"/>
        </w:rPr>
        <w:t>Renseignez les champs avec vos informations</w:t>
      </w:r>
      <w:r w:rsidR="00882A1C" w:rsidRPr="00D04A75">
        <w:rPr>
          <w:noProof/>
          <w:lang w:eastAsia="fr-FR"/>
        </w:rPr>
        <w:t>, activez si vous le souhaitez « Activer l’ergonomie mobile » puis cliquez sur « Enregistrer »</w:t>
      </w:r>
      <w:r w:rsidR="005E1174" w:rsidRPr="00D04A75">
        <w:rPr>
          <w:noProof/>
          <w:lang w:eastAsia="fr-FR"/>
        </w:rPr>
        <w:br/>
      </w:r>
      <w:r w:rsidR="00D57DE4" w:rsidRPr="00D04A75">
        <w:rPr>
          <w:noProof/>
          <w:lang w:eastAsia="fr-FR"/>
        </w:rPr>
        <w:drawing>
          <wp:inline distT="0" distB="0" distL="0" distR="0" wp14:anchorId="33163DFF" wp14:editId="77552B16">
            <wp:extent cx="5641815" cy="2758568"/>
            <wp:effectExtent l="57150" t="57150" r="54610" b="6096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6586" r="9079"/>
                    <a:stretch/>
                  </pic:blipFill>
                  <pic:spPr bwMode="auto">
                    <a:xfrm>
                      <a:off x="0" y="0"/>
                      <a:ext cx="5641815" cy="27585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scene3d>
                      <a:camera prst="orthographicFront"/>
                      <a:lightRig rig="threePt" dir="t"/>
                    </a:scene3d>
                    <a:sp3d contourW="12700"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D59" w:rsidRPr="00D04A75" w:rsidRDefault="007C6D59" w:rsidP="00D64FB7">
      <w:pPr>
        <w:jc w:val="both"/>
        <w:rPr>
          <w:noProof/>
          <w:lang w:eastAsia="fr-FR"/>
        </w:rPr>
      </w:pPr>
    </w:p>
    <w:p w:rsidR="007D0180" w:rsidRDefault="007D0180" w:rsidP="00D04A75">
      <w:pPr>
        <w:rPr>
          <w:noProof/>
          <w:lang w:eastAsia="fr-FR"/>
        </w:rPr>
      </w:pPr>
    </w:p>
    <w:p w:rsidR="00755147" w:rsidRPr="00D04A75" w:rsidRDefault="00D04A75" w:rsidP="00D04A75">
      <w:pPr>
        <w:rPr>
          <w:noProof/>
          <w:lang w:eastAsia="fr-FR"/>
        </w:rPr>
      </w:pPr>
      <w:r w:rsidRPr="00D04A75">
        <w:rPr>
          <w:noProof/>
          <w:lang w:eastAsia="fr-FR"/>
        </w:rPr>
        <w:t>Saisissez (rigoureusement) ici les informations de Numéro de dossier et Nom transmises par votre collectivité.</w:t>
      </w:r>
      <w:r w:rsidRPr="00D04A75">
        <w:rPr>
          <w:noProof/>
          <w:lang w:eastAsia="fr-FR"/>
        </w:rPr>
        <w:br/>
      </w:r>
      <w:r w:rsidRPr="00D04A75">
        <w:rPr>
          <w:noProof/>
          <w:color w:val="FF0000"/>
          <w:lang w:eastAsia="fr-FR"/>
        </w:rPr>
        <w:t xml:space="preserve">NE PAS COCHER </w:t>
      </w:r>
      <w:r w:rsidRPr="00D04A75">
        <w:rPr>
          <w:noProof/>
          <w:color w:val="000000" w:themeColor="text1"/>
          <w:lang w:eastAsia="fr-FR"/>
        </w:rPr>
        <w:t>« Je n’ai pas ces informations, continuer sans »</w:t>
      </w:r>
      <w:r w:rsidRPr="00D04A75">
        <w:rPr>
          <w:noProof/>
          <w:color w:val="000000" w:themeColor="text1"/>
          <w:lang w:eastAsia="fr-FR"/>
        </w:rPr>
        <w:br/>
        <w:t>Cliquez sur « Enregistrer »</w:t>
      </w:r>
    </w:p>
    <w:p w:rsidR="00755147" w:rsidRPr="00D04A75" w:rsidRDefault="00360F66" w:rsidP="00D04A75">
      <w:pPr>
        <w:rPr>
          <w:sz w:val="24"/>
          <w:szCs w:val="24"/>
        </w:rPr>
      </w:pPr>
      <w:r w:rsidRPr="00D04A7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1248029" wp14:editId="70555871">
                <wp:simplePos x="0" y="0"/>
                <wp:positionH relativeFrom="column">
                  <wp:posOffset>3950098</wp:posOffset>
                </wp:positionH>
                <wp:positionV relativeFrom="paragraph">
                  <wp:posOffset>6464999</wp:posOffset>
                </wp:positionV>
                <wp:extent cx="945502" cy="255722"/>
                <wp:effectExtent l="19050" t="0" r="26670" b="11430"/>
                <wp:wrapNone/>
                <wp:docPr id="7171" name="Rectangle avec flèche vers la gauche 7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5502" cy="255722"/>
                        </a:xfrm>
                        <a:prstGeom prst="leftArrowCallou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7CDD" w:rsidRPr="00C97CDD" w:rsidRDefault="00C97CDD" w:rsidP="00C97CDD">
                            <w:pPr>
                              <w:widowControl w:val="0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ETAPE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48029" id="Rectangle avec flèche vers la gauche 7171" o:spid="_x0000_s1031" type="#_x0000_t77" style="position:absolute;margin-left:311.05pt;margin-top:509.05pt;width:74.45pt;height:20.1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" adj="7565,,1460" fillcolor="#fbd4b4 [1305]" strokecolor="#243f60 [1604]" strokeweight="2pt">
                <v:textbox>
                  <w:txbxContent>
                    <w:p w:rsidR="00C97CDD" w:rsidRPr="00C97CDD" w:rsidRDefault="00C97CDD" w:rsidP="00C97CDD">
                      <w:pPr>
                        <w:widowControl w:val="0"/>
                        <w:jc w:val="center"/>
                        <w:rPr>
                          <w:rFonts w:asciiTheme="majorHAnsi" w:hAnsiTheme="majorHAnsi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000000" w:themeColor="text1"/>
                          <w:sz w:val="16"/>
                          <w:szCs w:val="16"/>
                        </w:rPr>
                        <w:t>ETAPE 4</w:t>
                      </w:r>
                    </w:p>
                  </w:txbxContent>
                </v:textbox>
              </v:shape>
            </w:pict>
          </mc:Fallback>
        </mc:AlternateContent>
      </w:r>
      <w:r w:rsidR="00C97CDD" w:rsidRPr="00D04A7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AF808A" wp14:editId="4CE2EAD4">
                <wp:simplePos x="0" y="0"/>
                <wp:positionH relativeFrom="column">
                  <wp:posOffset>3377102</wp:posOffset>
                </wp:positionH>
                <wp:positionV relativeFrom="paragraph">
                  <wp:posOffset>1532341</wp:posOffset>
                </wp:positionV>
                <wp:extent cx="945502" cy="255722"/>
                <wp:effectExtent l="19050" t="0" r="26670" b="11430"/>
                <wp:wrapNone/>
                <wp:docPr id="8" name="Rectangle avec flèche vers la gau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5502" cy="255722"/>
                        </a:xfrm>
                        <a:prstGeom prst="leftArrowCallou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6F54" w:rsidRPr="00C97CDD" w:rsidRDefault="009A6F54" w:rsidP="00755147">
                            <w:pPr>
                              <w:widowControl w:val="0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C97CDD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ETAPE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F808A" id="Rectangle avec flèche vers la gauche 8" o:spid="_x0000_s1032" type="#_x0000_t77" style="position:absolute;margin-left:265.9pt;margin-top:120.65pt;width:74.45pt;height:20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" adj="7565,,1460" fillcolor="#fbd4b4 [1305]" strokecolor="#243f60 [1604]" strokeweight="2pt">
                <v:textbox>
                  <w:txbxContent>
                    <w:p w:rsidR="009A6F54" w:rsidRPr="00C97CDD" w:rsidRDefault="009A6F54" w:rsidP="00755147">
                      <w:pPr>
                        <w:widowControl w:val="0"/>
                        <w:jc w:val="center"/>
                        <w:rPr>
                          <w:rFonts w:asciiTheme="majorHAnsi" w:hAnsiTheme="majorHAnsi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C97CDD">
                        <w:rPr>
                          <w:rFonts w:asciiTheme="majorHAnsi" w:hAnsiTheme="majorHAnsi"/>
                          <w:b/>
                          <w:color w:val="000000" w:themeColor="text1"/>
                          <w:sz w:val="16"/>
                          <w:szCs w:val="16"/>
                        </w:rPr>
                        <w:t>ETAPE 3</w:t>
                      </w:r>
                    </w:p>
                  </w:txbxContent>
                </v:textbox>
              </v:shape>
            </w:pict>
          </mc:Fallback>
        </mc:AlternateContent>
      </w:r>
      <w:r w:rsidR="00C97CDD" w:rsidRPr="00D04A7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8579671" wp14:editId="13333536">
                <wp:simplePos x="0" y="0"/>
                <wp:positionH relativeFrom="column">
                  <wp:posOffset>2141972</wp:posOffset>
                </wp:positionH>
                <wp:positionV relativeFrom="paragraph">
                  <wp:posOffset>1257974</wp:posOffset>
                </wp:positionV>
                <wp:extent cx="424180" cy="47625"/>
                <wp:effectExtent l="0" t="0" r="13970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180" cy="47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3CFA44" id="Rectangle 18" o:spid="_x0000_s1026" style="position:absolute;margin-left:168.65pt;margin-top:99.05pt;width:33.4pt;height:3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" fillcolor="#4f81bd [3204]" strokecolor="#243f60 [1604]" strokeweight="2pt"/>
            </w:pict>
          </mc:Fallback>
        </mc:AlternateContent>
      </w:r>
      <w:r w:rsidR="00C97CDD" w:rsidRPr="00D04A7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38C5E82" wp14:editId="5B126B41">
                <wp:simplePos x="0" y="0"/>
                <wp:positionH relativeFrom="column">
                  <wp:posOffset>2140702</wp:posOffset>
                </wp:positionH>
                <wp:positionV relativeFrom="paragraph">
                  <wp:posOffset>1091733</wp:posOffset>
                </wp:positionV>
                <wp:extent cx="424180" cy="47625"/>
                <wp:effectExtent l="0" t="0" r="13970" b="28575"/>
                <wp:wrapNone/>
                <wp:docPr id="7170" name="Rectangle 7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180" cy="47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E7125B" id="Rectangle 7170" o:spid="_x0000_s1026" style="position:absolute;margin-left:168.55pt;margin-top:85.95pt;width:33.4pt;height:3.7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" fillcolor="#4f81bd [3204]" strokecolor="#243f60 [1604]" strokeweight="2pt"/>
            </w:pict>
          </mc:Fallback>
        </mc:AlternateContent>
      </w:r>
      <w:r w:rsidR="00D57DE4" w:rsidRPr="00D04A75">
        <w:rPr>
          <w:noProof/>
          <w:lang w:eastAsia="fr-FR"/>
        </w:rPr>
        <w:drawing>
          <wp:inline distT="0" distB="0" distL="0" distR="0" wp14:anchorId="41047545" wp14:editId="6313B9D9">
            <wp:extent cx="4961890" cy="1976824"/>
            <wp:effectExtent l="57150" t="57150" r="48260" b="6159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5848" t="35418" r="7757"/>
                    <a:stretch/>
                  </pic:blipFill>
                  <pic:spPr bwMode="auto">
                    <a:xfrm>
                      <a:off x="0" y="0"/>
                      <a:ext cx="4976962" cy="19828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scene3d>
                      <a:camera prst="orthographicFront"/>
                      <a:lightRig rig="threePt" dir="t"/>
                    </a:scene3d>
                    <a:sp3d contourW="12700"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7F24" w:rsidRPr="00D04A75">
        <w:rPr>
          <w:sz w:val="24"/>
          <w:szCs w:val="24"/>
        </w:rPr>
        <w:br/>
      </w:r>
      <w:r w:rsidR="00D04A75" w:rsidRPr="00D04A75">
        <w:rPr>
          <w:sz w:val="24"/>
          <w:szCs w:val="24"/>
        </w:rPr>
        <w:br/>
      </w:r>
      <w:r w:rsidR="00D04A75" w:rsidRPr="00D04A75">
        <w:rPr>
          <w:sz w:val="24"/>
          <w:szCs w:val="24"/>
        </w:rPr>
        <w:br/>
      </w:r>
      <w:r w:rsidR="00D04A75" w:rsidRPr="004E3A18">
        <w:t>Merci de prendre note des informations de conditions générales d’utilisation puis cochez la case « j’ai lu et J’accepte …/…utilisation ».</w:t>
      </w:r>
      <w:r w:rsidR="00D04A75" w:rsidRPr="004E3A18">
        <w:br/>
        <w:t>Cliquez sur « Accepter »</w:t>
      </w:r>
      <w:r w:rsidR="00C97CDD" w:rsidRPr="00C97CDD"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 wp14:anchorId="73F72CE6" wp14:editId="097899AA">
            <wp:extent cx="5083444" cy="4297108"/>
            <wp:effectExtent l="57150" t="57150" r="60325" b="46355"/>
            <wp:docPr id="7172" name="Image 7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92356" cy="43046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scene3d>
                      <a:camera prst="orthographicFront"/>
                      <a:lightRig rig="threePt" dir="t"/>
                    </a:scene3d>
                    <a:sp3d contourW="12700"/>
                  </pic:spPr>
                </pic:pic>
              </a:graphicData>
            </a:graphic>
          </wp:inline>
        </w:drawing>
      </w:r>
    </w:p>
    <w:p w:rsidR="00755147" w:rsidRPr="00D04A75" w:rsidRDefault="00755147" w:rsidP="00D64FB7">
      <w:pPr>
        <w:jc w:val="both"/>
        <w:rPr>
          <w:sz w:val="24"/>
          <w:szCs w:val="24"/>
        </w:rPr>
      </w:pPr>
    </w:p>
    <w:p w:rsidR="00755147" w:rsidRPr="00D04A75" w:rsidRDefault="00D15289" w:rsidP="00D04A75">
      <w:pPr>
        <w:rPr>
          <w:sz w:val="24"/>
          <w:szCs w:val="24"/>
        </w:rPr>
      </w:pPr>
      <w:r w:rsidRPr="00D04A7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219F322" wp14:editId="789124BB">
                <wp:simplePos x="0" y="0"/>
                <wp:positionH relativeFrom="column">
                  <wp:posOffset>4950169</wp:posOffset>
                </wp:positionH>
                <wp:positionV relativeFrom="paragraph">
                  <wp:posOffset>3158640</wp:posOffset>
                </wp:positionV>
                <wp:extent cx="945502" cy="255722"/>
                <wp:effectExtent l="19050" t="0" r="26670" b="11430"/>
                <wp:wrapNone/>
                <wp:docPr id="7176" name="Rectangle avec flèche vers la gauche 7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5502" cy="255722"/>
                        </a:xfrm>
                        <a:prstGeom prst="leftArrowCallou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5289" w:rsidRPr="00C97CDD" w:rsidRDefault="00D15289" w:rsidP="00D15289">
                            <w:pPr>
                              <w:widowControl w:val="0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ETAPE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9F322" id="Rectangle avec flèche vers la gauche 7176" o:spid="_x0000_s1033" type="#_x0000_t77" style="position:absolute;margin-left:389.8pt;margin-top:248.7pt;width:74.45pt;height:20.1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" adj="7565,,1460" fillcolor="#fbd4b4 [1305]" strokecolor="#243f60 [1604]" strokeweight="2pt">
                <v:textbox>
                  <w:txbxContent>
                    <w:p w:rsidR="00D15289" w:rsidRPr="00C97CDD" w:rsidRDefault="00D15289" w:rsidP="00D15289">
                      <w:pPr>
                        <w:widowControl w:val="0"/>
                        <w:jc w:val="center"/>
                        <w:rPr>
                          <w:rFonts w:asciiTheme="majorHAnsi" w:hAnsiTheme="majorHAnsi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ETAPE </w:t>
                      </w:r>
                      <w:r>
                        <w:rPr>
                          <w:rFonts w:asciiTheme="majorHAnsi" w:hAnsiTheme="majorHAnsi"/>
                          <w:b/>
                          <w:color w:val="000000" w:themeColor="text1"/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360F66" w:rsidRPr="00D04A7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9837B5F" wp14:editId="0420D158">
                <wp:simplePos x="0" y="0"/>
                <wp:positionH relativeFrom="column">
                  <wp:posOffset>3492629</wp:posOffset>
                </wp:positionH>
                <wp:positionV relativeFrom="paragraph">
                  <wp:posOffset>1586230</wp:posOffset>
                </wp:positionV>
                <wp:extent cx="537845" cy="619125"/>
                <wp:effectExtent l="0" t="0" r="14605" b="285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845" cy="619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5E5F1D" id="Rectangle 26" o:spid="_x0000_s1026" style="position:absolute;margin-left:275pt;margin-top:124.9pt;width:42.35pt;height:48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" fillcolor="#4f81bd [3204]" strokecolor="#243f60 [1604]" strokeweight="2pt"/>
            </w:pict>
          </mc:Fallback>
        </mc:AlternateContent>
      </w:r>
      <w:r w:rsidR="00360F66" w:rsidRPr="00D04A7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BFCFC3E" wp14:editId="6365D6F3">
                <wp:simplePos x="0" y="0"/>
                <wp:positionH relativeFrom="column">
                  <wp:posOffset>3477841</wp:posOffset>
                </wp:positionH>
                <wp:positionV relativeFrom="paragraph">
                  <wp:posOffset>2818712</wp:posOffset>
                </wp:positionV>
                <wp:extent cx="581187" cy="340522"/>
                <wp:effectExtent l="0" t="0" r="28575" b="2159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187" cy="3405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B2E8CB" id="Rectangle 24" o:spid="_x0000_s1026" style="position:absolute;margin-left:273.85pt;margin-top:221.95pt;width:45.75pt;height:26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" fillcolor="#4f81bd [3204]" strokecolor="#243f60 [1604]" strokeweight="2pt"/>
            </w:pict>
          </mc:Fallback>
        </mc:AlternateContent>
      </w:r>
      <w:r w:rsidR="00D04A75" w:rsidRPr="00D04A75">
        <w:t xml:space="preserve">Vérifiez les informations contenues sur </w:t>
      </w:r>
      <w:r w:rsidR="00D04A75">
        <w:t>le récapitulatif</w:t>
      </w:r>
      <w:r w:rsidR="00D04A75" w:rsidRPr="00D04A75">
        <w:t>.</w:t>
      </w:r>
      <w:r w:rsidR="00D04A75">
        <w:br/>
        <w:t>Cliquez sur « Valider mon Inscription ».</w:t>
      </w:r>
      <w:r w:rsidR="00D04A75" w:rsidRPr="00D04A75">
        <w:rPr>
          <w:noProof/>
          <w:lang w:eastAsia="fr-FR"/>
        </w:rPr>
        <w:t xml:space="preserve"> </w:t>
      </w:r>
      <w:r w:rsidR="00D57DE4" w:rsidRPr="00D04A75">
        <w:rPr>
          <w:noProof/>
          <w:lang w:eastAsia="fr-FR"/>
        </w:rPr>
        <w:drawing>
          <wp:inline distT="0" distB="0" distL="0" distR="0" wp14:anchorId="5051BDCA" wp14:editId="6AEAD628">
            <wp:extent cx="5753100" cy="3219020"/>
            <wp:effectExtent l="57150" t="57150" r="57150" b="5778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25402"/>
                    <a:stretch/>
                  </pic:blipFill>
                  <pic:spPr bwMode="auto">
                    <a:xfrm>
                      <a:off x="0" y="0"/>
                      <a:ext cx="5760720" cy="32232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scene3d>
                      <a:camera prst="orthographicFront"/>
                      <a:lightRig rig="threePt" dir="t"/>
                    </a:scene3d>
                    <a:sp3d contourW="12700"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5147" w:rsidRPr="00D04A75" w:rsidRDefault="008A7044" w:rsidP="00D04A75">
      <w:pPr>
        <w:rPr>
          <w:sz w:val="24"/>
          <w:szCs w:val="24"/>
        </w:rPr>
      </w:pPr>
      <w:r w:rsidRPr="00D04A7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6CBE2C4" wp14:editId="36C75D88">
                <wp:simplePos x="0" y="0"/>
                <wp:positionH relativeFrom="column">
                  <wp:posOffset>269692</wp:posOffset>
                </wp:positionH>
                <wp:positionV relativeFrom="paragraph">
                  <wp:posOffset>474497</wp:posOffset>
                </wp:positionV>
                <wp:extent cx="395207" cy="92990"/>
                <wp:effectExtent l="0" t="0" r="24130" b="21590"/>
                <wp:wrapNone/>
                <wp:docPr id="7187" name="Rectangle 7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207" cy="929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3D0A5C" id="Rectangle 7187" o:spid="_x0000_s1026" style="position:absolute;margin-left:21.25pt;margin-top:37.35pt;width:31.1pt;height:7.3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" fillcolor="#4f81bd [3204]" strokecolor="#243f60 [1604]" strokeweight="2pt"/>
            </w:pict>
          </mc:Fallback>
        </mc:AlternateContent>
      </w:r>
      <w:r w:rsidR="00D04A75" w:rsidRPr="004E3A18">
        <w:t>Cliquez sur « Retour à la page d’accueil.</w:t>
      </w:r>
      <w:r w:rsidRPr="008A7044">
        <w:rPr>
          <w:noProof/>
          <w:lang w:eastAsia="fr-FR"/>
        </w:rPr>
        <w:t xml:space="preserve"> </w:t>
      </w:r>
      <w:r w:rsidR="00D04A75" w:rsidRPr="004E3A18">
        <w:br/>
      </w:r>
      <w:r w:rsidR="00D57DE4" w:rsidRPr="00D04A75">
        <w:rPr>
          <w:noProof/>
          <w:lang w:eastAsia="fr-FR"/>
        </w:rPr>
        <w:drawing>
          <wp:inline distT="0" distB="0" distL="0" distR="0" wp14:anchorId="2060C683" wp14:editId="3BAC5FD7">
            <wp:extent cx="3265714" cy="971277"/>
            <wp:effectExtent l="57150" t="57150" r="49530" b="5778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25799" r="36593" b="49056"/>
                    <a:stretch/>
                  </pic:blipFill>
                  <pic:spPr bwMode="auto">
                    <a:xfrm>
                      <a:off x="0" y="0"/>
                      <a:ext cx="3286750" cy="9775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scene3d>
                      <a:camera prst="orthographicFront"/>
                      <a:lightRig rig="threePt" dir="t"/>
                    </a:scene3d>
                    <a:sp3d contourW="12700"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5CF8" w:rsidRDefault="00385CF8" w:rsidP="00385CF8">
      <w:pPr>
        <w:jc w:val="both"/>
        <w:rPr>
          <w:b/>
          <w:u w:val="single"/>
        </w:rPr>
      </w:pPr>
      <w:r w:rsidRPr="004E3A18">
        <w:rPr>
          <w:b/>
          <w:u w:val="single"/>
        </w:rPr>
        <w:t>Si les informations renseignées sont connues de nos services, le message suivant vous est transmis</w:t>
      </w:r>
      <w:r w:rsidR="00F14B99">
        <w:rPr>
          <w:b/>
          <w:u w:val="single"/>
        </w:rPr>
        <w:t xml:space="preserve"> dans votre boite mail </w:t>
      </w:r>
      <w:r w:rsidRPr="004E3A18">
        <w:rPr>
          <w:b/>
          <w:u w:val="single"/>
        </w:rPr>
        <w:t> </w:t>
      </w:r>
      <w:r w:rsidRPr="008A7044">
        <w:rPr>
          <w:b/>
          <w:color w:val="FF0000"/>
          <w:u w:val="single"/>
        </w:rPr>
        <w:t>(Pensez à regard</w:t>
      </w:r>
      <w:r w:rsidR="00F14B99" w:rsidRPr="008A7044">
        <w:rPr>
          <w:b/>
          <w:color w:val="FF0000"/>
          <w:u w:val="single"/>
        </w:rPr>
        <w:t>er dans votre dossier « spam »).</w:t>
      </w:r>
    </w:p>
    <w:p w:rsidR="00755147" w:rsidRDefault="008A7044" w:rsidP="00D64FB7">
      <w:pPr>
        <w:jc w:val="both"/>
        <w:rPr>
          <w:sz w:val="24"/>
          <w:szCs w:val="24"/>
        </w:rPr>
      </w:pPr>
      <w:r w:rsidRPr="00D04A7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C8850D2" wp14:editId="74916486">
                <wp:simplePos x="0" y="0"/>
                <wp:positionH relativeFrom="column">
                  <wp:posOffset>3477830</wp:posOffset>
                </wp:positionH>
                <wp:positionV relativeFrom="paragraph">
                  <wp:posOffset>2077139</wp:posOffset>
                </wp:positionV>
                <wp:extent cx="945502" cy="255722"/>
                <wp:effectExtent l="19050" t="0" r="26670" b="11430"/>
                <wp:wrapNone/>
                <wp:docPr id="7193" name="Rectangle avec flèche vers la gauche 7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5502" cy="255722"/>
                        </a:xfrm>
                        <a:prstGeom prst="leftArrowCallou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7044" w:rsidRPr="00C97CDD" w:rsidRDefault="008A7044" w:rsidP="008A7044">
                            <w:pPr>
                              <w:widowControl w:val="0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ETAPE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850D2" id="Rectangle avec flèche vers la gauche 7193" o:spid="_x0000_s1034" type="#_x0000_t77" style="position:absolute;left:0;text-align:left;margin-left:273.85pt;margin-top:163.55pt;width:74.45pt;height:20.1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" adj="7565,,1460" fillcolor="#fbd4b4 [1305]" strokecolor="#243f60 [1604]" strokeweight="2pt">
                <v:textbox>
                  <w:txbxContent>
                    <w:p w:rsidR="008A7044" w:rsidRPr="00C97CDD" w:rsidRDefault="008A7044" w:rsidP="008A7044">
                      <w:pPr>
                        <w:widowControl w:val="0"/>
                        <w:jc w:val="center"/>
                        <w:rPr>
                          <w:rFonts w:asciiTheme="majorHAnsi" w:hAnsiTheme="majorHAnsi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ETAPE </w:t>
                      </w:r>
                      <w:r>
                        <w:rPr>
                          <w:rFonts w:asciiTheme="majorHAnsi" w:hAnsiTheme="majorHAnsi"/>
                          <w:b/>
                          <w:color w:val="000000" w:themeColor="text1"/>
                          <w:sz w:val="16"/>
                          <w:szCs w:val="1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D04A7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B57AFA2" wp14:editId="2DF9B5CA">
                <wp:simplePos x="0" y="0"/>
                <wp:positionH relativeFrom="column">
                  <wp:posOffset>664899</wp:posOffset>
                </wp:positionH>
                <wp:positionV relativeFrom="paragraph">
                  <wp:posOffset>2170451</wp:posOffset>
                </wp:positionV>
                <wp:extent cx="2652987" cy="77491"/>
                <wp:effectExtent l="0" t="0" r="14605" b="1778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652987" cy="7749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588F55" id="Rectangle 30" o:spid="_x0000_s1026" style="position:absolute;margin-left:52.35pt;margin-top:170.9pt;width:208.9pt;height:6.1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" fillcolor="#4f81bd [3204]" strokecolor="#243f60 [1604]" strokeweight="2pt"/>
            </w:pict>
          </mc:Fallback>
        </mc:AlternateContent>
      </w:r>
      <w:r w:rsidRPr="00D04A7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9146D5C" wp14:editId="0FB42FAD">
                <wp:simplePos x="0" y="0"/>
                <wp:positionH relativeFrom="column">
                  <wp:posOffset>3594078</wp:posOffset>
                </wp:positionH>
                <wp:positionV relativeFrom="paragraph">
                  <wp:posOffset>504383</wp:posOffset>
                </wp:positionV>
                <wp:extent cx="883403" cy="162732"/>
                <wp:effectExtent l="0" t="0" r="12065" b="27940"/>
                <wp:wrapNone/>
                <wp:docPr id="7192" name="Rectangle 7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83403" cy="16273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B51DF0" id="Rectangle 7192" o:spid="_x0000_s1026" style="position:absolute;margin-left:283pt;margin-top:39.7pt;width:69.55pt;height:12.8pt;flip: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" fillcolor="#4f81bd [3204]" strokecolor="#243f60 [1604]" strokeweight="2pt"/>
            </w:pict>
          </mc:Fallback>
        </mc:AlternateContent>
      </w:r>
      <w:r w:rsidRPr="00D04A7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9468117" wp14:editId="30D329F2">
                <wp:simplePos x="0" y="0"/>
                <wp:positionH relativeFrom="column">
                  <wp:posOffset>579658</wp:posOffset>
                </wp:positionH>
                <wp:positionV relativeFrom="paragraph">
                  <wp:posOffset>80074</wp:posOffset>
                </wp:positionV>
                <wp:extent cx="582995" cy="170481"/>
                <wp:effectExtent l="0" t="0" r="26670" b="20320"/>
                <wp:wrapNone/>
                <wp:docPr id="7188" name="Rectangle 7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82995" cy="17048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29DBED" id="Rectangle 7188" o:spid="_x0000_s1026" style="position:absolute;margin-left:45.65pt;margin-top:6.3pt;width:45.9pt;height:13.4pt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" fillcolor="#4f81bd [3204]" strokecolor="#243f60 [1604]" strokeweight="2pt"/>
            </w:pict>
          </mc:Fallback>
        </mc:AlternateContent>
      </w:r>
      <w:r w:rsidR="006A63C9" w:rsidRPr="00D04A75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DA6808F" wp14:editId="779ED87F">
                <wp:simplePos x="0" y="0"/>
                <wp:positionH relativeFrom="column">
                  <wp:posOffset>1027912</wp:posOffset>
                </wp:positionH>
                <wp:positionV relativeFrom="paragraph">
                  <wp:posOffset>1189678</wp:posOffset>
                </wp:positionV>
                <wp:extent cx="422694" cy="121118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694" cy="1211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6F54" w:rsidRDefault="009A6F54">
                            <w: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6808F" id="Zone de texte 2" o:spid="_x0000_s1035" type="#_x0000_t202" style="position:absolute;left:0;text-align:left;margin-left:80.95pt;margin-top:93.7pt;width:33.3pt;height:9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" stroked="f">
                <v:textbox>
                  <w:txbxContent>
                    <w:p w:rsidR="009A6F54" w:rsidRDefault="009A6F54">
                      <w: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  <w:r w:rsidR="006A63C9" w:rsidRPr="00D04A75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3E46538" wp14:editId="0C0BCA2C">
                <wp:simplePos x="0" y="0"/>
                <wp:positionH relativeFrom="column">
                  <wp:posOffset>1230295</wp:posOffset>
                </wp:positionH>
                <wp:positionV relativeFrom="paragraph">
                  <wp:posOffset>1274180</wp:posOffset>
                </wp:positionV>
                <wp:extent cx="1524635" cy="45719"/>
                <wp:effectExtent l="0" t="0" r="0" b="0"/>
                <wp:wrapNone/>
                <wp:docPr id="20" name="Groupe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1524635" cy="45719"/>
                          <a:chOff x="0" y="257175"/>
                          <a:chExt cx="1524781" cy="1078302"/>
                        </a:xfrm>
                      </wpg:grpSpPr>
                      <wps:wsp>
                        <wps:cNvPr id="17" name="Rectangle 17"/>
                        <wps:cNvSpPr/>
                        <wps:spPr>
                          <a:xfrm>
                            <a:off x="677056" y="1207323"/>
                            <a:ext cx="847725" cy="12815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A6F54" w:rsidRPr="006A63C9" w:rsidRDefault="009A6F54" w:rsidP="00BE15AD">
                              <w:pPr>
                                <w:spacing w:after="0"/>
                                <w:jc w:val="center"/>
                                <w:rPr>
                                  <w:rFonts w:asciiTheme="majorHAnsi" w:hAnsiTheme="majorHAnsi"/>
                                  <w:color w:val="0D0D0D" w:themeColor="text1" w:themeTint="F2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0" y="257175"/>
                            <a:ext cx="228600" cy="1428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E46538" id="Groupe 20" o:spid="_x0000_s1036" style="position:absolute;left:0;text-align:left;margin-left:96.85pt;margin-top:100.35pt;width:120.05pt;height:3.6pt;flip:y;z-index:251670528;mso-width-relative:margin;mso-height-relative:margin" coordorigin=",2571" coordsize="15247,10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">
                <v:rect id="Rectangle 17" o:spid="_x0000_s1037" style="position:absolute;left:6770;top:12073;width:8477;height:12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zHs8EA&#10;AADbAAAADwAAAGRycy9kb3ducmV2LnhtbERPS4vCMBC+C/6HMMLeNFXRStcoIiquNx/d89DMtmWb&#10;SW2idv/9RhC8zcf3nPmyNZW4U+NKywqGgwgEcWZ1ybmCy3nbn4FwHlljZZkU/JGD5aLbmWOi7YOP&#10;dD/5XIQQdgkqKLyvEyldVpBBN7A1ceB+bGPQB9jkUjf4COGmkqMomkqDJYeGAmtaF5T9nm5GwW0S&#10;f23a7+tunEZpfEiryd7vaqU+eu3qE4Sn1r/FL/deh/kxPH8JB8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Mx7PBAAAA2wAAAA8AAAAAAAAAAAAAAAAAmAIAAGRycy9kb3du&#10;cmV2LnhtbFBLBQYAAAAABAAEAPUAAACGAwAAAAA=&#10;" fillcolor="white [3212]" stroked="f" strokeweight="2pt">
                  <v:textbox>
                    <w:txbxContent>
                      <w:p w:rsidR="009A6F54" w:rsidRPr="006A63C9" w:rsidRDefault="009A6F54" w:rsidP="00BE15AD">
                        <w:pPr>
                          <w:spacing w:after="0"/>
                          <w:jc w:val="center"/>
                          <w:rPr>
                            <w:rFonts w:asciiTheme="majorHAnsi" w:hAnsiTheme="majorHAnsi"/>
                            <w:color w:val="0D0D0D" w:themeColor="text1" w:themeTint="F2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19" o:spid="_x0000_s1038" style="position:absolute;top:2571;width:2286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/2WsEA&#10;AADbAAAADwAAAGRycy9kb3ducmV2LnhtbERPS4vCMBC+C/6HMMLeNFVx1WoUEVdcbz7qeWjGtthM&#10;ahO1++83Cwve5uN7znzZmFI8qXaFZQX9XgSCOLW64EzB+fTVnYBwHlljaZkU/JCD5aLdmmOs7YsP&#10;9Dz6TIQQdjEqyL2vYildmpNB17MVceCutjboA6wzqWt8hXBTykEUfUqDBYeGHCta55Tejg+j4DEa&#10;f2+ay307TKJkvE/K0c5vK6U+Os1qBsJT49/if/dOh/lT+PslHC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f9lrBAAAA2wAAAA8AAAAAAAAAAAAAAAAAmAIAAGRycy9kb3du&#10;cmV2LnhtbFBLBQYAAAAABAAEAPUAAACGAwAAAAA=&#10;" fillcolor="white [3212]" stroked="f" strokeweight="2pt"/>
              </v:group>
            </w:pict>
          </mc:Fallback>
        </mc:AlternateContent>
      </w:r>
      <w:r w:rsidR="006A63C9" w:rsidRPr="00D04A75">
        <w:rPr>
          <w:noProof/>
          <w:lang w:eastAsia="fr-FR"/>
        </w:rPr>
        <w:drawing>
          <wp:inline distT="0" distB="0" distL="0" distR="0" wp14:anchorId="58DF2274" wp14:editId="0339AFD5">
            <wp:extent cx="5003074" cy="2746969"/>
            <wp:effectExtent l="57150" t="57150" r="45720" b="5397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21508" r="40480" b="17161"/>
                    <a:stretch/>
                  </pic:blipFill>
                  <pic:spPr bwMode="auto">
                    <a:xfrm>
                      <a:off x="0" y="0"/>
                      <a:ext cx="5052200" cy="27739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scene3d>
                      <a:camera prst="orthographicFront"/>
                      <a:lightRig rig="threePt" dir="t"/>
                    </a:scene3d>
                    <a:sp3d contourW="12700"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7044" w:rsidRDefault="008A7044" w:rsidP="00D64FB7">
      <w:pPr>
        <w:jc w:val="both"/>
        <w:rPr>
          <w:sz w:val="24"/>
          <w:szCs w:val="24"/>
        </w:rPr>
      </w:pPr>
    </w:p>
    <w:p w:rsidR="008A7044" w:rsidRPr="00D04A75" w:rsidRDefault="008A7044" w:rsidP="00D64FB7">
      <w:pPr>
        <w:jc w:val="both"/>
        <w:rPr>
          <w:sz w:val="24"/>
          <w:szCs w:val="24"/>
        </w:rPr>
      </w:pPr>
    </w:p>
    <w:p w:rsidR="009832E4" w:rsidRPr="00F14B99" w:rsidRDefault="009832E4" w:rsidP="00F14B99">
      <w:pPr>
        <w:pStyle w:val="Paragraphedeliste"/>
        <w:numPr>
          <w:ilvl w:val="0"/>
          <w:numId w:val="6"/>
        </w:numPr>
        <w:rPr>
          <w:sz w:val="24"/>
          <w:szCs w:val="24"/>
          <w:u w:val="single"/>
        </w:rPr>
      </w:pPr>
      <w:r w:rsidRPr="009A0B3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3A4B680" wp14:editId="30FA0D9D">
                <wp:simplePos x="0" y="0"/>
                <wp:positionH relativeFrom="column">
                  <wp:posOffset>734092</wp:posOffset>
                </wp:positionH>
                <wp:positionV relativeFrom="paragraph">
                  <wp:posOffset>1539961</wp:posOffset>
                </wp:positionV>
                <wp:extent cx="327272" cy="139485"/>
                <wp:effectExtent l="0" t="19050" r="34925" b="32385"/>
                <wp:wrapNone/>
                <wp:docPr id="7177" name="Flèche droite 7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272" cy="13948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009F1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7177" o:spid="_x0000_s1026" type="#_x0000_t13" style="position:absolute;margin-left:57.8pt;margin-top:121.25pt;width:25.75pt;height:1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" adj="16997" fillcolor="white [3212]" strokecolor="#243f60 [1604]" strokeweight="2pt"/>
            </w:pict>
          </mc:Fallback>
        </mc:AlternateContent>
      </w:r>
      <w:r w:rsidR="00F73D52" w:rsidRPr="00F14B99">
        <w:rPr>
          <w:noProof/>
          <w:color w:val="FF0000"/>
          <w:sz w:val="28"/>
          <w:szCs w:val="28"/>
          <w:lang w:eastAsia="fr-FR"/>
        </w:rPr>
        <w:t>Les modifications relatives à vos informations personnelles.</w:t>
      </w:r>
      <w:r w:rsidR="004E3A18" w:rsidRPr="00F14B99">
        <w:rPr>
          <w:noProof/>
          <w:color w:val="FF0000"/>
          <w:sz w:val="28"/>
          <w:szCs w:val="28"/>
          <w:lang w:eastAsia="fr-FR"/>
        </w:rPr>
        <w:br/>
      </w:r>
      <w:r w:rsidR="004E3A18" w:rsidRPr="004E3A18">
        <w:rPr>
          <w:noProof/>
          <w:lang w:eastAsia="fr-FR"/>
        </w:rPr>
        <w:t>Cliquez</w:t>
      </w:r>
      <w:r w:rsidR="004E3A18">
        <w:rPr>
          <w:noProof/>
          <w:lang w:eastAsia="fr-FR"/>
        </w:rPr>
        <w:t xml:space="preserve"> sur l’un des lien de la zone « Mon Dossier »</w:t>
      </w:r>
      <w:r w:rsidR="007F6077">
        <w:rPr>
          <w:noProof/>
          <w:lang w:eastAsia="fr-FR"/>
        </w:rPr>
        <w:br/>
      </w:r>
      <w:r w:rsidR="007F6077">
        <w:rPr>
          <w:noProof/>
          <w:lang w:eastAsia="fr-FR"/>
        </w:rPr>
        <w:drawing>
          <wp:inline distT="0" distB="0" distL="0" distR="0" wp14:anchorId="4A760F94" wp14:editId="07505A04">
            <wp:extent cx="4943475" cy="1650369"/>
            <wp:effectExtent l="57150" t="57150" r="47625" b="45085"/>
            <wp:docPr id="7194" name="Image 7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53929" cy="16538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scene3d>
                      <a:camera prst="orthographicFront"/>
                      <a:lightRig rig="threePt" dir="t"/>
                    </a:scene3d>
                    <a:sp3d contourW="12700"/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br/>
        <w:t>Vous pouvez vérifier les informations de votre dossier</w:t>
      </w:r>
    </w:p>
    <w:p w:rsidR="00F73D52" w:rsidRPr="009832E4" w:rsidRDefault="009832E4" w:rsidP="009832E4">
      <w:pPr>
        <w:pStyle w:val="Paragraphedeliste"/>
        <w:rPr>
          <w:sz w:val="24"/>
          <w:szCs w:val="24"/>
          <w:u w:val="single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3B4B63C" wp14:editId="16BFCB61">
                <wp:simplePos x="0" y="0"/>
                <wp:positionH relativeFrom="column">
                  <wp:posOffset>91289</wp:posOffset>
                </wp:positionH>
                <wp:positionV relativeFrom="paragraph">
                  <wp:posOffset>909729</wp:posOffset>
                </wp:positionV>
                <wp:extent cx="311774" cy="166994"/>
                <wp:effectExtent l="0" t="19050" r="31750" b="43180"/>
                <wp:wrapNone/>
                <wp:docPr id="7179" name="Flèche droite 7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74" cy="166994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0AD3A" id="Flèche droite 7179" o:spid="_x0000_s1026" type="#_x0000_t13" style="position:absolute;margin-left:7.2pt;margin-top:71.65pt;width:24.55pt;height:13.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" adj="15815" fillcolor="white [3212]" strokecolor="#243f60 [1604]" strokeweight="2pt"/>
            </w:pict>
          </mc:Fallback>
        </mc:AlternateContent>
      </w:r>
      <w:r w:rsidR="007F6077">
        <w:rPr>
          <w:noProof/>
          <w:lang w:eastAsia="fr-FR"/>
        </w:rPr>
        <w:drawing>
          <wp:inline distT="0" distB="0" distL="0" distR="0" wp14:anchorId="25062A53" wp14:editId="7850482F">
            <wp:extent cx="4943959" cy="1777536"/>
            <wp:effectExtent l="57150" t="57150" r="47625" b="51435"/>
            <wp:docPr id="7195" name="Image 7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49421" cy="1779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scene3d>
                      <a:camera prst="orthographicFront"/>
                      <a:lightRig rig="threePt" dir="t"/>
                    </a:scene3d>
                    <a:sp3d contourW="12700"/>
                  </pic:spPr>
                </pic:pic>
              </a:graphicData>
            </a:graphic>
          </wp:inline>
        </w:drawing>
      </w:r>
    </w:p>
    <w:p w:rsidR="009832E4" w:rsidRDefault="009832E4" w:rsidP="009832E4">
      <w:pPr>
        <w:pStyle w:val="Paragraphedeliste"/>
        <w:rPr>
          <w:sz w:val="24"/>
          <w:szCs w:val="24"/>
          <w:u w:val="single"/>
        </w:rPr>
      </w:pPr>
    </w:p>
    <w:p w:rsidR="009832E4" w:rsidRPr="009832E4" w:rsidRDefault="009832E4" w:rsidP="009832E4">
      <w:pPr>
        <w:pStyle w:val="Paragraphedeliste"/>
        <w:rPr>
          <w:szCs w:val="24"/>
        </w:rPr>
      </w:pPr>
      <w:r>
        <w:rPr>
          <w:szCs w:val="24"/>
        </w:rPr>
        <w:t xml:space="preserve">Si vous souhaitez modifier </w:t>
      </w:r>
      <w:r w:rsidRPr="009832E4">
        <w:rPr>
          <w:szCs w:val="24"/>
        </w:rPr>
        <w:t xml:space="preserve">vos coordonnées téléphoniques </w:t>
      </w:r>
      <w:r>
        <w:rPr>
          <w:szCs w:val="24"/>
        </w:rPr>
        <w:t>ou adhérer à la réception des factures par mail, cliquez sur « Modifier »</w:t>
      </w:r>
      <w:r>
        <w:rPr>
          <w:szCs w:val="24"/>
        </w:rPr>
        <w:br/>
        <w:t>Une fois vos informations saisie, cliquez sur « Valider »</w:t>
      </w:r>
    </w:p>
    <w:p w:rsidR="00BE15AD" w:rsidRDefault="009832E4" w:rsidP="009832E4">
      <w:pPr>
        <w:pStyle w:val="Paragraphedeliste"/>
        <w:rPr>
          <w:sz w:val="24"/>
          <w:szCs w:val="24"/>
          <w:u w:val="single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3B4B63C" wp14:editId="16BFCB61">
                <wp:simplePos x="0" y="0"/>
                <wp:positionH relativeFrom="column">
                  <wp:posOffset>21719</wp:posOffset>
                </wp:positionH>
                <wp:positionV relativeFrom="paragraph">
                  <wp:posOffset>1140891</wp:posOffset>
                </wp:positionV>
                <wp:extent cx="428012" cy="166994"/>
                <wp:effectExtent l="0" t="19050" r="29210" b="43180"/>
                <wp:wrapNone/>
                <wp:docPr id="7180" name="Flèche droite 7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012" cy="166994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D5DD2" id="Flèche droite 7180" o:spid="_x0000_s1026" type="#_x0000_t13" style="position:absolute;margin-left:1.7pt;margin-top:89.85pt;width:33.7pt;height:13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" adj="17386" fillcolor="white [3212]" strokecolor="#243f60 [1604]" strokeweight="2pt"/>
            </w:pict>
          </mc:Fallback>
        </mc:AlternateContent>
      </w:r>
      <w:r w:rsidR="007F6077">
        <w:rPr>
          <w:noProof/>
          <w:lang w:eastAsia="fr-FR"/>
        </w:rPr>
        <w:drawing>
          <wp:inline distT="0" distB="0" distL="0" distR="0" wp14:anchorId="099154F6" wp14:editId="4F77F64A">
            <wp:extent cx="4956201" cy="3378631"/>
            <wp:effectExtent l="57150" t="57150" r="53975" b="50800"/>
            <wp:docPr id="7196" name="Image 7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04946" cy="3411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scene3d>
                      <a:camera prst="orthographicFront"/>
                      <a:lightRig rig="threePt" dir="t"/>
                    </a:scene3d>
                    <a:sp3d contourW="12700"/>
                  </pic:spPr>
                </pic:pic>
              </a:graphicData>
            </a:graphic>
          </wp:inline>
        </w:drawing>
      </w:r>
    </w:p>
    <w:p w:rsidR="00A1665D" w:rsidRDefault="00A1665D" w:rsidP="009832E4">
      <w:pPr>
        <w:pStyle w:val="Paragraphedeliste"/>
        <w:rPr>
          <w:szCs w:val="24"/>
        </w:rPr>
      </w:pPr>
    </w:p>
    <w:p w:rsidR="007F6077" w:rsidRDefault="007F6077" w:rsidP="009832E4">
      <w:pPr>
        <w:pStyle w:val="Paragraphedeliste"/>
        <w:rPr>
          <w:szCs w:val="24"/>
        </w:rPr>
      </w:pPr>
    </w:p>
    <w:p w:rsidR="002D1BB0" w:rsidRDefault="002D1BB0" w:rsidP="009832E4">
      <w:pPr>
        <w:pStyle w:val="Paragraphedeliste"/>
        <w:rPr>
          <w:szCs w:val="24"/>
        </w:rPr>
      </w:pPr>
    </w:p>
    <w:p w:rsidR="009832E4" w:rsidRPr="009832E4" w:rsidRDefault="009832E4" w:rsidP="009832E4">
      <w:pPr>
        <w:pStyle w:val="Paragraphedeliste"/>
        <w:rPr>
          <w:szCs w:val="24"/>
        </w:rPr>
      </w:pPr>
      <w:r w:rsidRPr="009832E4">
        <w:rPr>
          <w:szCs w:val="24"/>
        </w:rPr>
        <w:t xml:space="preserve">A partir de cet onglet, vous aurez à disposition : factures, attestation </w:t>
      </w:r>
      <w:r w:rsidR="00A1665D" w:rsidRPr="009832E4">
        <w:rPr>
          <w:szCs w:val="24"/>
        </w:rPr>
        <w:t>fiscale (après</w:t>
      </w:r>
      <w:r w:rsidRPr="009832E4">
        <w:rPr>
          <w:szCs w:val="24"/>
        </w:rPr>
        <w:t xml:space="preserve"> demande auprès du service), carte quotient familial…</w:t>
      </w:r>
    </w:p>
    <w:p w:rsidR="009832E4" w:rsidRPr="00D04A75" w:rsidRDefault="00A1665D" w:rsidP="009A0B36">
      <w:pPr>
        <w:pStyle w:val="Paragraphedeliste"/>
        <w:rPr>
          <w:sz w:val="24"/>
          <w:szCs w:val="24"/>
          <w:u w:val="single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FD1D72F" wp14:editId="2038F9EC">
                <wp:simplePos x="0" y="0"/>
                <wp:positionH relativeFrom="column">
                  <wp:posOffset>98791</wp:posOffset>
                </wp:positionH>
                <wp:positionV relativeFrom="paragraph">
                  <wp:posOffset>1356413</wp:posOffset>
                </wp:positionV>
                <wp:extent cx="311774" cy="135998"/>
                <wp:effectExtent l="0" t="19050" r="31750" b="35560"/>
                <wp:wrapNone/>
                <wp:docPr id="7181" name="Flèche droite 7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74" cy="135998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F6DD2" id="Flèche droite 7181" o:spid="_x0000_s1026" type="#_x0000_t13" style="position:absolute;margin-left:7.8pt;margin-top:106.8pt;width:24.55pt;height:10.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" adj="16889" fillcolor="white [3212]" strokecolor="#243f60 [1604]" strokeweight="2pt"/>
            </w:pict>
          </mc:Fallback>
        </mc:AlternateContent>
      </w:r>
      <w:r w:rsidR="007F6077">
        <w:rPr>
          <w:noProof/>
          <w:lang w:eastAsia="fr-FR"/>
        </w:rPr>
        <w:drawing>
          <wp:inline distT="0" distB="0" distL="0" distR="0" wp14:anchorId="3D33382A" wp14:editId="799F0265">
            <wp:extent cx="5068779" cy="2161077"/>
            <wp:effectExtent l="57150" t="57150" r="55880" b="48895"/>
            <wp:docPr id="7197" name="Image 7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88576" cy="21695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scene3d>
                      <a:camera prst="orthographicFront"/>
                      <a:lightRig rig="threePt" dir="t"/>
                    </a:scene3d>
                    <a:sp3d contourW="12700"/>
                  </pic:spPr>
                </pic:pic>
              </a:graphicData>
            </a:graphic>
          </wp:inline>
        </w:drawing>
      </w:r>
      <w:r w:rsidR="009A0B36">
        <w:rPr>
          <w:sz w:val="24"/>
          <w:szCs w:val="24"/>
          <w:u w:val="single"/>
        </w:rPr>
        <w:br/>
      </w:r>
    </w:p>
    <w:p w:rsidR="00291D93" w:rsidRPr="009A0B36" w:rsidRDefault="009A0B36" w:rsidP="00593B91">
      <w:pPr>
        <w:pStyle w:val="Paragraphedeliste"/>
        <w:numPr>
          <w:ilvl w:val="0"/>
          <w:numId w:val="6"/>
        </w:numPr>
        <w:tabs>
          <w:tab w:val="left" w:pos="6690"/>
        </w:tabs>
        <w:ind w:left="0" w:hanging="720"/>
        <w:rPr>
          <w:sz w:val="24"/>
          <w:szCs w:val="24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02ECF29" wp14:editId="3ECE2778">
                <wp:simplePos x="0" y="0"/>
                <wp:positionH relativeFrom="column">
                  <wp:posOffset>1160845</wp:posOffset>
                </wp:positionH>
                <wp:positionV relativeFrom="paragraph">
                  <wp:posOffset>1632564</wp:posOffset>
                </wp:positionV>
                <wp:extent cx="356461" cy="185980"/>
                <wp:effectExtent l="0" t="19050" r="43815" b="43180"/>
                <wp:wrapNone/>
                <wp:docPr id="7186" name="Flèche droite 7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461" cy="18598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98E1F" id="Flèche droite 7186" o:spid="_x0000_s1026" type="#_x0000_t13" style="position:absolute;margin-left:91.4pt;margin-top:128.55pt;width:28.05pt;height:14.6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" adj="15965" fillcolor="white [3212]" strokecolor="#243f60 [1604]" strokeweight="2pt"/>
            </w:pict>
          </mc:Fallback>
        </mc:AlternateContent>
      </w:r>
      <w:r w:rsidR="00F73D52" w:rsidRPr="009A0B36">
        <w:rPr>
          <w:noProof/>
          <w:color w:val="FF0000"/>
          <w:sz w:val="28"/>
          <w:szCs w:val="28"/>
          <w:lang w:eastAsia="fr-FR"/>
        </w:rPr>
        <w:t>Effectuer et/ou modifier les réservations de votre/vos enfants(s).</w:t>
      </w:r>
      <w:r>
        <w:rPr>
          <w:noProof/>
          <w:color w:val="FF0000"/>
          <w:sz w:val="28"/>
          <w:szCs w:val="28"/>
          <w:lang w:eastAsia="fr-FR"/>
        </w:rPr>
        <w:br/>
      </w:r>
      <w:r w:rsidR="00C34BB8">
        <w:t>Cliquez sur « planning »</w:t>
      </w:r>
      <w:r w:rsidR="00C34BB8">
        <w:br/>
      </w:r>
      <w:r w:rsidR="00542989">
        <w:rPr>
          <w:noProof/>
          <w:lang w:eastAsia="fr-FR"/>
        </w:rPr>
        <w:drawing>
          <wp:inline distT="0" distB="0" distL="0" distR="0" wp14:anchorId="5DD62CF2" wp14:editId="7C871BB3">
            <wp:extent cx="4943475" cy="1650369"/>
            <wp:effectExtent l="57150" t="57150" r="47625" b="45085"/>
            <wp:docPr id="7198" name="Image 7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53929" cy="16538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scene3d>
                      <a:camera prst="orthographicFront"/>
                      <a:lightRig rig="threePt" dir="t"/>
                    </a:scene3d>
                    <a:sp3d contourW="12700"/>
                  </pic:spPr>
                </pic:pic>
              </a:graphicData>
            </a:graphic>
          </wp:inline>
        </w:drawing>
      </w:r>
    </w:p>
    <w:p w:rsidR="009A0B36" w:rsidRDefault="009A0B36" w:rsidP="00BE15AD"/>
    <w:p w:rsidR="007A4CF3" w:rsidRDefault="00C34BB8" w:rsidP="00BE15AD">
      <w:pPr>
        <w:rPr>
          <w:noProof/>
          <w:lang w:eastAsia="fr-FR"/>
        </w:rPr>
      </w:pPr>
      <w:r w:rsidRPr="00C34BB8">
        <w:t>Les flèches qui entourent « Mois » vous permettent de naviguer d’un mois à l’autre.</w:t>
      </w:r>
      <w:r>
        <w:br/>
        <w:t>Cliquez sur l’enfant pour lequel vous souhaitez modifier les réservations</w:t>
      </w:r>
      <w:r w:rsidR="00405FA1">
        <w:t xml:space="preserve"> (dans cet exemple chouchou)</w:t>
      </w:r>
      <w:r>
        <w:t>.</w:t>
      </w:r>
      <w:r>
        <w:br/>
        <w:t>Cliquer sur « </w:t>
      </w:r>
      <w:r w:rsidR="00593B91">
        <w:t>Activités » pour faire apparaitre l’ensemble de vos enfants puis sur « Modifier » pour ajouter ou enlever des réservations.</w:t>
      </w:r>
      <w:r w:rsidR="00593B91" w:rsidRPr="00B63AF0">
        <w:rPr>
          <w:noProof/>
          <w:sz w:val="28"/>
          <w:szCs w:val="28"/>
          <w:lang w:eastAsia="fr-FR"/>
        </w:rPr>
        <w:t xml:space="preserve"> </w:t>
      </w:r>
    </w:p>
    <w:p w:rsidR="00542989" w:rsidRPr="00D04A75" w:rsidRDefault="00542989" w:rsidP="00BE15AD">
      <w:pPr>
        <w:rPr>
          <w:sz w:val="24"/>
          <w:szCs w:val="24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152A95C" wp14:editId="1B37F84E">
                <wp:simplePos x="0" y="0"/>
                <wp:positionH relativeFrom="column">
                  <wp:posOffset>4509192</wp:posOffset>
                </wp:positionH>
                <wp:positionV relativeFrom="paragraph">
                  <wp:posOffset>572840</wp:posOffset>
                </wp:positionV>
                <wp:extent cx="360362" cy="212440"/>
                <wp:effectExtent l="54928" t="21272" r="56832" b="0"/>
                <wp:wrapNone/>
                <wp:docPr id="7189" name="Flèche droite 7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056457">
                          <a:off x="0" y="0"/>
                          <a:ext cx="360362" cy="21244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49BAE" id="Flèche droite 7189" o:spid="_x0000_s1026" type="#_x0000_t13" style="position:absolute;margin-left:355.05pt;margin-top:45.1pt;width:28.35pt;height:16.75pt;rotation:7707533fd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" adj="15233" fillcolor="white [3212]" strokecolor="#243f60 [1604]" strokeweight="2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02F2DBDD" wp14:editId="1955EA23">
            <wp:extent cx="5759450" cy="1815465"/>
            <wp:effectExtent l="57150" t="57150" r="50800" b="51435"/>
            <wp:docPr id="7199" name="Image 7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15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scene3d>
                      <a:camera prst="orthographicFront"/>
                      <a:lightRig rig="threePt" dir="t"/>
                    </a:scene3d>
                    <a:sp3d contourW="12700"/>
                  </pic:spPr>
                </pic:pic>
              </a:graphicData>
            </a:graphic>
          </wp:inline>
        </w:drawing>
      </w:r>
    </w:p>
    <w:p w:rsidR="009A0B36" w:rsidRDefault="009A0B36" w:rsidP="00BE15AD">
      <w:pPr>
        <w:rPr>
          <w:noProof/>
          <w:lang w:eastAsia="fr-FR"/>
        </w:rPr>
      </w:pPr>
    </w:p>
    <w:p w:rsidR="00542989" w:rsidRDefault="00542989" w:rsidP="00BE15AD">
      <w:pPr>
        <w:rPr>
          <w:noProof/>
          <w:lang w:eastAsia="fr-FR"/>
        </w:rPr>
      </w:pPr>
    </w:p>
    <w:p w:rsidR="00542989" w:rsidRDefault="00542989" w:rsidP="00BE15AD">
      <w:pPr>
        <w:rPr>
          <w:noProof/>
          <w:lang w:eastAsia="fr-FR"/>
        </w:rPr>
      </w:pPr>
    </w:p>
    <w:p w:rsidR="00A3319D" w:rsidRDefault="008762C0" w:rsidP="00BE15AD">
      <w:pPr>
        <w:rPr>
          <w:sz w:val="24"/>
          <w:szCs w:val="24"/>
        </w:rPr>
      </w:pPr>
      <w:r w:rsidRPr="00D04A7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CC12992" wp14:editId="29649EAE">
                <wp:simplePos x="0" y="0"/>
                <wp:positionH relativeFrom="column">
                  <wp:posOffset>5477123</wp:posOffset>
                </wp:positionH>
                <wp:positionV relativeFrom="paragraph">
                  <wp:posOffset>1387432</wp:posOffset>
                </wp:positionV>
                <wp:extent cx="937647" cy="255722"/>
                <wp:effectExtent l="19050" t="0" r="15240" b="11430"/>
                <wp:wrapNone/>
                <wp:docPr id="36" name="Rectangle avec flèche vers la gauch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647" cy="255722"/>
                        </a:xfrm>
                        <a:prstGeom prst="leftArrowCallou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62C0" w:rsidRPr="00C97CDD" w:rsidRDefault="008762C0" w:rsidP="008762C0">
                            <w:pPr>
                              <w:widowControl w:val="0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ETAPE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12992" id="Rectangle avec flèche vers la gauche 36" o:spid="_x0000_s1039" type="#_x0000_t77" style="position:absolute;margin-left:431.25pt;margin-top:109.25pt;width:73.85pt;height:20.1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" adj="7565,,1473" fillcolor="#fbd4b4 [1305]" strokecolor="#243f60 [1604]" strokeweight="2pt">
                <v:textbox>
                  <w:txbxContent>
                    <w:p w:rsidR="008762C0" w:rsidRPr="00C97CDD" w:rsidRDefault="008762C0" w:rsidP="008762C0">
                      <w:pPr>
                        <w:widowControl w:val="0"/>
                        <w:jc w:val="center"/>
                        <w:rPr>
                          <w:rFonts w:asciiTheme="majorHAnsi" w:hAnsiTheme="majorHAnsi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ETAPE </w:t>
                      </w:r>
                      <w:r>
                        <w:rPr>
                          <w:rFonts w:asciiTheme="majorHAnsi" w:hAnsiTheme="majorHAnsi"/>
                          <w:b/>
                          <w:color w:val="000000" w:themeColor="text1"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9F4FF3" w:rsidRPr="00D04A7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6A13284" wp14:editId="111BC6ED">
                <wp:simplePos x="0" y="0"/>
                <wp:positionH relativeFrom="column">
                  <wp:posOffset>2912142</wp:posOffset>
                </wp:positionH>
                <wp:positionV relativeFrom="paragraph">
                  <wp:posOffset>1712874</wp:posOffset>
                </wp:positionV>
                <wp:extent cx="945502" cy="255722"/>
                <wp:effectExtent l="19050" t="0" r="26670" b="11430"/>
                <wp:wrapNone/>
                <wp:docPr id="33" name="Rectangle avec flèche vers la gauch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5502" cy="255722"/>
                        </a:xfrm>
                        <a:prstGeom prst="leftArrowCallou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4FF3" w:rsidRPr="00C97CDD" w:rsidRDefault="009F4FF3" w:rsidP="009F4FF3">
                            <w:pPr>
                              <w:widowControl w:val="0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ETAPE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13284" id="Rectangle avec flèche vers la gauche 33" o:spid="_x0000_s1040" type="#_x0000_t77" style="position:absolute;margin-left:229.3pt;margin-top:134.85pt;width:74.45pt;height:20.1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" adj="7565,,1460" fillcolor="#fbd4b4 [1305]" strokecolor="#243f60 [1604]" strokeweight="2pt">
                <v:textbox>
                  <w:txbxContent>
                    <w:p w:rsidR="009F4FF3" w:rsidRPr="00C97CDD" w:rsidRDefault="009F4FF3" w:rsidP="009F4FF3">
                      <w:pPr>
                        <w:widowControl w:val="0"/>
                        <w:jc w:val="center"/>
                        <w:rPr>
                          <w:rFonts w:asciiTheme="majorHAnsi" w:hAnsiTheme="majorHAnsi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ETAPE </w:t>
                      </w:r>
                      <w:r>
                        <w:rPr>
                          <w:rFonts w:asciiTheme="majorHAnsi" w:hAnsiTheme="majorHAnsi"/>
                          <w:b/>
                          <w:color w:val="000000" w:themeColor="text1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34BB8">
        <w:rPr>
          <w:noProof/>
          <w:lang w:eastAsia="fr-FR"/>
        </w:rPr>
        <w:t>Cochez les jours de présence souhaités et cliquez sur « </w:t>
      </w:r>
      <w:r w:rsidR="00593B91">
        <w:rPr>
          <w:noProof/>
          <w:lang w:eastAsia="fr-FR"/>
        </w:rPr>
        <w:t>Valider</w:t>
      </w:r>
      <w:r w:rsidR="00C34BB8">
        <w:rPr>
          <w:noProof/>
          <w:lang w:eastAsia="fr-FR"/>
        </w:rPr>
        <w:t>»</w:t>
      </w:r>
      <w:r>
        <w:rPr>
          <w:noProof/>
          <w:lang w:eastAsia="fr-FR"/>
        </w:rPr>
        <w:t xml:space="preserve"> puis « Terminer les Modifications »</w:t>
      </w:r>
      <w:r w:rsidR="00CF248D">
        <w:rPr>
          <w:noProof/>
          <w:lang w:eastAsia="fr-FR"/>
        </w:rPr>
        <w:t>.</w:t>
      </w:r>
      <w:r w:rsidR="00A3319D" w:rsidRPr="00C34BB8">
        <w:rPr>
          <w:noProof/>
          <w:lang w:eastAsia="fr-FR"/>
        </w:rPr>
        <w:br/>
      </w:r>
      <w:r w:rsidR="00542989">
        <w:rPr>
          <w:noProof/>
          <w:lang w:eastAsia="fr-FR"/>
        </w:rPr>
        <w:drawing>
          <wp:inline distT="0" distB="0" distL="0" distR="0" wp14:anchorId="61E97C72" wp14:editId="4FBA5A1A">
            <wp:extent cx="5439905" cy="1819910"/>
            <wp:effectExtent l="57150" t="57150" r="46990" b="4699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42033" cy="18206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scene3d>
                      <a:camera prst="orthographicFront"/>
                      <a:lightRig rig="threePt" dir="t"/>
                    </a:scene3d>
                    <a:sp3d contourW="12700"/>
                  </pic:spPr>
                </pic:pic>
              </a:graphicData>
            </a:graphic>
          </wp:inline>
        </w:drawing>
      </w:r>
    </w:p>
    <w:p w:rsidR="00A3319D" w:rsidRDefault="00593B91" w:rsidP="00C34BB8">
      <w:pPr>
        <w:jc w:val="center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Vous pouvez cocher la case présente tout à gauche pour sélectionner l’ensemble des jours du mois</w:t>
      </w:r>
    </w:p>
    <w:p w:rsidR="00DA6AE7" w:rsidRPr="00C34BB8" w:rsidRDefault="00DA6AE7" w:rsidP="00C34BB8">
      <w:pPr>
        <w:jc w:val="center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Vous pouvez naviguer sur un autre mo</w:t>
      </w:r>
      <w:r w:rsidR="00542989">
        <w:rPr>
          <w:color w:val="FF0000"/>
          <w:sz w:val="24"/>
          <w:szCs w:val="24"/>
        </w:rPr>
        <w:t>i</w:t>
      </w:r>
      <w:r>
        <w:rPr>
          <w:color w:val="FF0000"/>
          <w:sz w:val="24"/>
          <w:szCs w:val="24"/>
        </w:rPr>
        <w:t>s après avoir validé votre saisie</w:t>
      </w:r>
    </w:p>
    <w:p w:rsidR="00593B91" w:rsidRDefault="00593B91" w:rsidP="00463CF6">
      <w:pPr>
        <w:tabs>
          <w:tab w:val="left" w:pos="6690"/>
        </w:tabs>
        <w:rPr>
          <w:sz w:val="24"/>
          <w:szCs w:val="24"/>
        </w:rPr>
      </w:pPr>
      <w:r>
        <w:t>U</w:t>
      </w:r>
      <w:r w:rsidR="00E35020">
        <w:t>n écran récapitulatif des réservations apparait.</w:t>
      </w:r>
      <w:r w:rsidR="008762C0">
        <w:br/>
      </w:r>
      <w:r w:rsidR="008762C0">
        <w:rPr>
          <w:noProof/>
          <w:lang w:eastAsia="fr-FR"/>
        </w:rPr>
        <w:drawing>
          <wp:inline distT="0" distB="0" distL="0" distR="0" wp14:anchorId="150D0219" wp14:editId="20920F46">
            <wp:extent cx="5773118" cy="4478621"/>
            <wp:effectExtent l="57150" t="57150" r="56515" b="5588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r="33047"/>
                    <a:stretch/>
                  </pic:blipFill>
                  <pic:spPr bwMode="auto">
                    <a:xfrm>
                      <a:off x="0" y="0"/>
                      <a:ext cx="5800346" cy="44997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scene3d>
                      <a:camera prst="orthographicFront"/>
                      <a:lightRig rig="threePt" dir="t"/>
                    </a:scene3d>
                    <a:sp3d contourW="12700"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5020">
        <w:br/>
      </w:r>
      <w:r w:rsidR="008762C0">
        <w:rPr>
          <w:noProof/>
          <w:lang w:eastAsia="fr-FR"/>
        </w:rPr>
        <w:t xml:space="preserve">Cliquez sur « Terminer» </w:t>
      </w:r>
      <w:r w:rsidR="008762C0">
        <w:rPr>
          <w:noProof/>
          <w:lang w:eastAsia="fr-FR"/>
        </w:rPr>
        <w:sym w:font="Wingdings" w:char="F0E8"/>
      </w:r>
      <w:r w:rsidR="008762C0">
        <w:rPr>
          <w:noProof/>
          <w:lang w:eastAsia="fr-FR"/>
        </w:rPr>
        <w:t xml:space="preserve"> Un mail récapitulatif vous sera envoyé sur votre adresse mail.</w:t>
      </w:r>
      <w:r>
        <w:br/>
      </w:r>
      <w:r w:rsidR="009A0B36">
        <w:rPr>
          <w:sz w:val="24"/>
          <w:szCs w:val="24"/>
        </w:rPr>
        <w:br/>
      </w:r>
    </w:p>
    <w:sectPr w:rsidR="00593B91" w:rsidSect="00900554">
      <w:headerReference w:type="default" r:id="rId22"/>
      <w:footerReference w:type="default" r:id="rId23"/>
      <w:pgSz w:w="11906" w:h="16838"/>
      <w:pgMar w:top="1382" w:right="1418" w:bottom="567" w:left="1418" w:header="283" w:footer="1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6F54" w:rsidRDefault="009A6F54" w:rsidP="00D04A75">
      <w:pPr>
        <w:spacing w:after="0" w:line="240" w:lineRule="auto"/>
      </w:pPr>
      <w:r>
        <w:separator/>
      </w:r>
    </w:p>
  </w:endnote>
  <w:endnote w:type="continuationSeparator" w:id="0">
    <w:p w:rsidR="009A6F54" w:rsidRDefault="009A6F54" w:rsidP="00D04A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79803945"/>
      <w:docPartObj>
        <w:docPartGallery w:val="Page Numbers (Bottom of Page)"/>
        <w:docPartUnique/>
      </w:docPartObj>
    </w:sdtPr>
    <w:sdtEndPr/>
    <w:sdtContent>
      <w:p w:rsidR="009A6F54" w:rsidRDefault="009A6F54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75E8">
          <w:rPr>
            <w:noProof/>
          </w:rPr>
          <w:t>1</w:t>
        </w:r>
        <w:r>
          <w:fldChar w:fldCharType="end"/>
        </w:r>
      </w:p>
    </w:sdtContent>
  </w:sdt>
  <w:p w:rsidR="009A6F54" w:rsidRDefault="009A6F54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6F54" w:rsidRDefault="009A6F54" w:rsidP="00D04A75">
      <w:pPr>
        <w:spacing w:after="0" w:line="240" w:lineRule="auto"/>
      </w:pPr>
      <w:r>
        <w:separator/>
      </w:r>
    </w:p>
  </w:footnote>
  <w:footnote w:type="continuationSeparator" w:id="0">
    <w:p w:rsidR="009A6F54" w:rsidRDefault="009A6F54" w:rsidP="00D04A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6F54" w:rsidRPr="00385CF8" w:rsidRDefault="009A6F54" w:rsidP="00900554">
    <w:pPr>
      <w:ind w:left="-993"/>
      <w:jc w:val="right"/>
      <w:rPr>
        <w:b/>
        <w:i/>
        <w:sz w:val="24"/>
        <w:szCs w:val="24"/>
      </w:rPr>
    </w:pPr>
    <w:r w:rsidRPr="00900554">
      <w:rPr>
        <w:b/>
        <w:i/>
        <w:noProof/>
        <w:sz w:val="24"/>
        <w:szCs w:val="24"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6F9A646" wp14:editId="526C8BB8">
              <wp:simplePos x="0" y="0"/>
              <wp:positionH relativeFrom="column">
                <wp:posOffset>-620395</wp:posOffset>
              </wp:positionH>
              <wp:positionV relativeFrom="paragraph">
                <wp:posOffset>-28575</wp:posOffset>
              </wp:positionV>
              <wp:extent cx="2374265" cy="1403985"/>
              <wp:effectExtent l="0" t="0" r="20320" b="14605"/>
              <wp:wrapNone/>
              <wp:docPr id="2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140398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A6F54" w:rsidRDefault="009A6F54"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>
                                <wp:extent cx="1678881" cy="746169"/>
                                <wp:effectExtent l="0" t="0" r="0" b="0"/>
                                <wp:docPr id="11" name="Image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" name="_LOGO-LIMOUX-JPG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69800" cy="78657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6F9A646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left:0;text-align:left;margin-left:-48.85pt;margin-top:-2.25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" fillcolor="white [3212]" strokecolor="white [3212]">
              <v:textbox style="mso-fit-shape-to-text:t">
                <w:txbxContent>
                  <w:p w:rsidR="009A6F54" w:rsidRDefault="009A6F54"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1678881" cy="746169"/>
                          <wp:effectExtent l="0" t="0" r="0" b="0"/>
                          <wp:docPr id="11" name="Image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" name="_LOGO-LIMOUX-JPG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69800" cy="78657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900554">
      <w:rPr>
        <w:b/>
        <w:i/>
        <w:noProof/>
        <w:sz w:val="24"/>
        <w:szCs w:val="24"/>
        <w:lang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938E5D7" wp14:editId="06D63456">
              <wp:simplePos x="0" y="0"/>
              <wp:positionH relativeFrom="column">
                <wp:posOffset>1661795</wp:posOffset>
              </wp:positionH>
              <wp:positionV relativeFrom="paragraph">
                <wp:posOffset>-55880</wp:posOffset>
              </wp:positionV>
              <wp:extent cx="4648834" cy="539749"/>
              <wp:effectExtent l="0" t="0" r="19050" b="13970"/>
              <wp:wrapNone/>
              <wp:docPr id="35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48834" cy="539749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A6F54" w:rsidRDefault="009A6F54">
                          <w:r>
                            <w:rPr>
                              <w:b/>
                              <w:i/>
                              <w:sz w:val="24"/>
                              <w:szCs w:val="24"/>
                            </w:rPr>
                            <w:br/>
                          </w:r>
                          <w:r w:rsidRPr="00385CF8">
                            <w:rPr>
                              <w:b/>
                              <w:i/>
                              <w:sz w:val="28"/>
                              <w:szCs w:val="28"/>
                            </w:rPr>
                            <w:t xml:space="preserve">Tutoriel Portail Famille Mairie </w:t>
                          </w:r>
                          <w:r>
                            <w:rPr>
                              <w:b/>
                              <w:i/>
                              <w:sz w:val="28"/>
                              <w:szCs w:val="28"/>
                            </w:rPr>
                            <w:t>à destination des usagers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938E5D7" id="_x0000_s1042" type="#_x0000_t202" style="position:absolute;left:0;text-align:left;margin-left:130.85pt;margin-top:-4.4pt;width:366.05pt;height:42.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" fillcolor="white [3212]" strokecolor="white [3212]">
              <v:textbox style="mso-fit-shape-to-text:t">
                <w:txbxContent>
                  <w:p w:rsidR="009A6F54" w:rsidRDefault="009A6F54">
                    <w:r>
                      <w:rPr>
                        <w:b/>
                        <w:i/>
                        <w:sz w:val="24"/>
                        <w:szCs w:val="24"/>
                      </w:rPr>
                      <w:br/>
                    </w:r>
                    <w:r w:rsidRPr="00385CF8">
                      <w:rPr>
                        <w:b/>
                        <w:i/>
                        <w:sz w:val="28"/>
                        <w:szCs w:val="28"/>
                      </w:rPr>
                      <w:t xml:space="preserve">Tutoriel Portail Famille Mairie </w:t>
                    </w:r>
                    <w:r>
                      <w:rPr>
                        <w:b/>
                        <w:i/>
                        <w:sz w:val="28"/>
                        <w:szCs w:val="28"/>
                      </w:rPr>
                      <w:t>à destination des usagers</w:t>
                    </w:r>
                  </w:p>
                </w:txbxContent>
              </v:textbox>
            </v:shape>
          </w:pict>
        </mc:Fallback>
      </mc:AlternateContent>
    </w:r>
    <w:r>
      <w:rPr>
        <w:b/>
        <w:i/>
        <w:sz w:val="24"/>
        <w:szCs w:val="24"/>
      </w:rPr>
      <w:tab/>
    </w:r>
    <w:r>
      <w:rPr>
        <w:b/>
        <w:i/>
        <w:sz w:val="24"/>
        <w:szCs w:val="24"/>
      </w:rPr>
      <w:tab/>
    </w:r>
    <w:r>
      <w:rPr>
        <w:b/>
        <w:i/>
        <w:sz w:val="24"/>
        <w:szCs w:val="24"/>
      </w:rPr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53474A"/>
    <w:multiLevelType w:val="hybridMultilevel"/>
    <w:tmpl w:val="E2AA4680"/>
    <w:lvl w:ilvl="0" w:tplc="F1F02B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296181"/>
    <w:multiLevelType w:val="hybridMultilevel"/>
    <w:tmpl w:val="E2AA4680"/>
    <w:lvl w:ilvl="0" w:tplc="F1F02B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C86856"/>
    <w:multiLevelType w:val="hybridMultilevel"/>
    <w:tmpl w:val="58B0C00E"/>
    <w:lvl w:ilvl="0" w:tplc="B720F56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5675B0"/>
    <w:multiLevelType w:val="hybridMultilevel"/>
    <w:tmpl w:val="E2AA4680"/>
    <w:lvl w:ilvl="0" w:tplc="F1F02B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ED6640"/>
    <w:multiLevelType w:val="hybridMultilevel"/>
    <w:tmpl w:val="69845D56"/>
    <w:lvl w:ilvl="0" w:tplc="25A81192">
      <w:numFmt w:val="bullet"/>
      <w:lvlText w:val="-"/>
      <w:lvlJc w:val="left"/>
      <w:pPr>
        <w:ind w:left="1440" w:hanging="360"/>
      </w:pPr>
      <w:rPr>
        <w:rFonts w:ascii="Cambria" w:eastAsiaTheme="minorHAnsi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4EF0183"/>
    <w:multiLevelType w:val="hybridMultilevel"/>
    <w:tmpl w:val="54F25ED0"/>
    <w:lvl w:ilvl="0" w:tplc="F1F02B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AC0569"/>
    <w:multiLevelType w:val="hybridMultilevel"/>
    <w:tmpl w:val="E2AA4680"/>
    <w:lvl w:ilvl="0" w:tplc="F1F02B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5C4C9D"/>
    <w:multiLevelType w:val="hybridMultilevel"/>
    <w:tmpl w:val="4718B392"/>
    <w:lvl w:ilvl="0" w:tplc="19563C8C"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AF222CD"/>
    <w:multiLevelType w:val="hybridMultilevel"/>
    <w:tmpl w:val="6B3697AC"/>
    <w:lvl w:ilvl="0" w:tplc="F1F02B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EA4728"/>
    <w:multiLevelType w:val="hybridMultilevel"/>
    <w:tmpl w:val="F2E4CAF6"/>
    <w:lvl w:ilvl="0" w:tplc="F4AAA6A0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4"/>
  </w:num>
  <w:num w:numId="4">
    <w:abstractNumId w:val="1"/>
  </w:num>
  <w:num w:numId="5">
    <w:abstractNumId w:val="2"/>
  </w:num>
  <w:num w:numId="6">
    <w:abstractNumId w:val="8"/>
  </w:num>
  <w:num w:numId="7">
    <w:abstractNumId w:val="0"/>
  </w:num>
  <w:num w:numId="8">
    <w:abstractNumId w:val="3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FB7"/>
    <w:rsid w:val="00005E0C"/>
    <w:rsid w:val="00012AC8"/>
    <w:rsid w:val="00040A51"/>
    <w:rsid w:val="000C2F7B"/>
    <w:rsid w:val="00126D5A"/>
    <w:rsid w:val="0014135F"/>
    <w:rsid w:val="00152641"/>
    <w:rsid w:val="001B7F24"/>
    <w:rsid w:val="001F7A8B"/>
    <w:rsid w:val="0020170B"/>
    <w:rsid w:val="00220F2C"/>
    <w:rsid w:val="0025069B"/>
    <w:rsid w:val="0026596D"/>
    <w:rsid w:val="00291D93"/>
    <w:rsid w:val="002D1BB0"/>
    <w:rsid w:val="002F461C"/>
    <w:rsid w:val="003147F8"/>
    <w:rsid w:val="00325A40"/>
    <w:rsid w:val="00360F66"/>
    <w:rsid w:val="00385CF8"/>
    <w:rsid w:val="00393E3B"/>
    <w:rsid w:val="003E5728"/>
    <w:rsid w:val="00405FA1"/>
    <w:rsid w:val="00463CF6"/>
    <w:rsid w:val="004A7BD3"/>
    <w:rsid w:val="004C10F7"/>
    <w:rsid w:val="004E3A18"/>
    <w:rsid w:val="00542989"/>
    <w:rsid w:val="0056619D"/>
    <w:rsid w:val="00593B91"/>
    <w:rsid w:val="005B013A"/>
    <w:rsid w:val="005E1174"/>
    <w:rsid w:val="005E149E"/>
    <w:rsid w:val="005E3956"/>
    <w:rsid w:val="005E4483"/>
    <w:rsid w:val="005F75E8"/>
    <w:rsid w:val="006A63C9"/>
    <w:rsid w:val="00755147"/>
    <w:rsid w:val="007554A1"/>
    <w:rsid w:val="00794A1E"/>
    <w:rsid w:val="007A085A"/>
    <w:rsid w:val="007A4CF3"/>
    <w:rsid w:val="007A71A8"/>
    <w:rsid w:val="007C6D59"/>
    <w:rsid w:val="007D0180"/>
    <w:rsid w:val="007D29D8"/>
    <w:rsid w:val="007F6077"/>
    <w:rsid w:val="008762C0"/>
    <w:rsid w:val="00881FC8"/>
    <w:rsid w:val="00882A1C"/>
    <w:rsid w:val="008960AE"/>
    <w:rsid w:val="008A7044"/>
    <w:rsid w:val="008C261C"/>
    <w:rsid w:val="00900554"/>
    <w:rsid w:val="009642C0"/>
    <w:rsid w:val="009832E4"/>
    <w:rsid w:val="009A0B36"/>
    <w:rsid w:val="009A6F54"/>
    <w:rsid w:val="009D1825"/>
    <w:rsid w:val="009F004F"/>
    <w:rsid w:val="009F4FF3"/>
    <w:rsid w:val="00A13731"/>
    <w:rsid w:val="00A1665D"/>
    <w:rsid w:val="00A3319D"/>
    <w:rsid w:val="00A52CE4"/>
    <w:rsid w:val="00A85F0C"/>
    <w:rsid w:val="00AA4CBC"/>
    <w:rsid w:val="00B21C7B"/>
    <w:rsid w:val="00B63AF0"/>
    <w:rsid w:val="00BE15AD"/>
    <w:rsid w:val="00BE63EA"/>
    <w:rsid w:val="00C30160"/>
    <w:rsid w:val="00C34BB8"/>
    <w:rsid w:val="00C74317"/>
    <w:rsid w:val="00C97CDD"/>
    <w:rsid w:val="00CB4A34"/>
    <w:rsid w:val="00CC20F8"/>
    <w:rsid w:val="00CF248D"/>
    <w:rsid w:val="00D04A75"/>
    <w:rsid w:val="00D15289"/>
    <w:rsid w:val="00D3445E"/>
    <w:rsid w:val="00D57DE4"/>
    <w:rsid w:val="00D60C91"/>
    <w:rsid w:val="00D64FB7"/>
    <w:rsid w:val="00DA6AE7"/>
    <w:rsid w:val="00DB17DB"/>
    <w:rsid w:val="00E14645"/>
    <w:rsid w:val="00E16ABF"/>
    <w:rsid w:val="00E35020"/>
    <w:rsid w:val="00E43835"/>
    <w:rsid w:val="00E446BE"/>
    <w:rsid w:val="00EA054F"/>
    <w:rsid w:val="00EE3480"/>
    <w:rsid w:val="00F14B99"/>
    <w:rsid w:val="00F73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5:docId w15:val="{CE309B0A-70B2-47EB-BA15-01A3BC174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64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4FB7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91D93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8C261C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D04A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04A75"/>
  </w:style>
  <w:style w:type="paragraph" w:styleId="Pieddepage">
    <w:name w:val="footer"/>
    <w:basedOn w:val="Normal"/>
    <w:link w:val="PieddepageCar"/>
    <w:uiPriority w:val="99"/>
    <w:unhideWhenUsed/>
    <w:rsid w:val="00D04A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04A75"/>
  </w:style>
  <w:style w:type="paragraph" w:styleId="NormalWeb">
    <w:name w:val="Normal (Web)"/>
    <w:basedOn w:val="Normal"/>
    <w:uiPriority w:val="99"/>
    <w:semiHidden/>
    <w:unhideWhenUsed/>
    <w:rsid w:val="00385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385CF8"/>
    <w:rPr>
      <w:b/>
      <w:bCs/>
    </w:rPr>
  </w:style>
  <w:style w:type="character" w:styleId="Accentuation">
    <w:name w:val="Emphasis"/>
    <w:basedOn w:val="Policepardfaut"/>
    <w:uiPriority w:val="20"/>
    <w:qFormat/>
    <w:rsid w:val="005E14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53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94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62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6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728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99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959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7016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745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rtail-limoux.ciril.net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0.jpeg"/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6C3BCE8F</Template>
  <TotalTime>126</TotalTime>
  <Pages>7</Pages>
  <Words>520</Words>
  <Characters>2866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alederf@ciril.net</dc:creator>
  <cp:lastModifiedBy>DANJOU Christine</cp:lastModifiedBy>
  <cp:revision>20</cp:revision>
  <cp:lastPrinted>2018-04-17T11:38:00Z</cp:lastPrinted>
  <dcterms:created xsi:type="dcterms:W3CDTF">2018-04-17T09:41:00Z</dcterms:created>
  <dcterms:modified xsi:type="dcterms:W3CDTF">2018-04-24T06:43:00Z</dcterms:modified>
</cp:coreProperties>
</file>